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top w:w="96" w:type="dxa"/>
          <w:left w:w="96" w:type="dxa"/>
          <w:bottom w:w="96" w:type="dxa"/>
          <w:right w:w="96" w:type="dxa"/>
        </w:tblCellMar>
        <w:tblLook w:val="01E0" w:firstRow="1" w:lastRow="1" w:firstColumn="1" w:lastColumn="1" w:noHBand="0" w:noVBand="0"/>
      </w:tblPr>
      <w:tblGrid>
        <w:gridCol w:w="1094"/>
        <w:gridCol w:w="4113"/>
        <w:gridCol w:w="346"/>
        <w:gridCol w:w="4504"/>
      </w:tblGrid>
      <w:tr w:rsidR="006C4704" w:rsidRPr="003F6054" w14:paraId="74B742D8" w14:textId="77777777" w:rsidTr="00BC4BAD">
        <w:trPr>
          <w:cantSplit/>
        </w:trPr>
        <w:tc>
          <w:tcPr>
            <w:tcW w:w="544" w:type="pct"/>
          </w:tcPr>
          <w:p w14:paraId="684F3AC6" w14:textId="77777777" w:rsidR="006C4704" w:rsidRPr="003F6054" w:rsidRDefault="006C4704" w:rsidP="006C4704">
            <w:pPr>
              <w:spacing w:line="240" w:lineRule="auto"/>
              <w:ind w:firstLine="0"/>
            </w:pPr>
          </w:p>
        </w:tc>
        <w:tc>
          <w:tcPr>
            <w:tcW w:w="4456" w:type="pct"/>
            <w:gridSpan w:val="3"/>
          </w:tcPr>
          <w:p w14:paraId="428EA0AF" w14:textId="77777777" w:rsidR="006C4704" w:rsidRPr="003F6054" w:rsidRDefault="006C4704" w:rsidP="006C4704">
            <w:pPr>
              <w:spacing w:after="0" w:line="240" w:lineRule="auto"/>
              <w:ind w:firstLine="0"/>
              <w:jc w:val="center"/>
              <w:rPr>
                <w:sz w:val="20"/>
                <w:szCs w:val="16"/>
              </w:rPr>
            </w:pPr>
          </w:p>
        </w:tc>
      </w:tr>
      <w:tr w:rsidR="006C4704" w:rsidRPr="003F6054" w14:paraId="130E3CDE" w14:textId="77777777" w:rsidTr="00BC4BAD">
        <w:trPr>
          <w:cantSplit/>
        </w:trPr>
        <w:tc>
          <w:tcPr>
            <w:tcW w:w="544" w:type="pct"/>
          </w:tcPr>
          <w:p w14:paraId="358C608A" w14:textId="77777777" w:rsidR="006C4704" w:rsidRPr="003F6054" w:rsidRDefault="006C4704" w:rsidP="006C4704">
            <w:pPr>
              <w:spacing w:line="240" w:lineRule="auto"/>
              <w:ind w:firstLine="0"/>
            </w:pPr>
          </w:p>
        </w:tc>
        <w:tc>
          <w:tcPr>
            <w:tcW w:w="2045" w:type="pct"/>
          </w:tcPr>
          <w:p w14:paraId="65606293" w14:textId="77777777" w:rsidR="006C4704" w:rsidRPr="003F6054" w:rsidRDefault="006C4704" w:rsidP="00BC4BAD">
            <w:pPr>
              <w:spacing w:after="0" w:line="240" w:lineRule="auto"/>
              <w:ind w:firstLine="0"/>
              <w:contextualSpacing/>
            </w:pPr>
          </w:p>
        </w:tc>
        <w:tc>
          <w:tcPr>
            <w:tcW w:w="172" w:type="pct"/>
          </w:tcPr>
          <w:p w14:paraId="3DB29671" w14:textId="77777777" w:rsidR="006C4704" w:rsidRPr="003F6054" w:rsidRDefault="006C4704" w:rsidP="006C4704">
            <w:pPr>
              <w:spacing w:after="0" w:line="240" w:lineRule="auto"/>
              <w:ind w:firstLine="0"/>
              <w:contextualSpacing/>
            </w:pPr>
          </w:p>
        </w:tc>
        <w:tc>
          <w:tcPr>
            <w:tcW w:w="2239" w:type="pct"/>
          </w:tcPr>
          <w:p w14:paraId="07423C41" w14:textId="77777777" w:rsidR="006C4704" w:rsidRPr="003F6054" w:rsidRDefault="006C4704" w:rsidP="00BC4BAD">
            <w:pPr>
              <w:spacing w:after="0" w:line="240" w:lineRule="auto"/>
              <w:ind w:firstLine="0"/>
              <w:contextualSpacing/>
            </w:pPr>
          </w:p>
        </w:tc>
      </w:tr>
      <w:tr w:rsidR="006C4704" w:rsidRPr="003F6054" w14:paraId="00464CCE" w14:textId="77777777" w:rsidTr="00BC4BAD">
        <w:trPr>
          <w:cantSplit/>
        </w:trPr>
        <w:tc>
          <w:tcPr>
            <w:tcW w:w="544" w:type="pct"/>
          </w:tcPr>
          <w:p w14:paraId="2441CD6B" w14:textId="77777777" w:rsidR="006C4704" w:rsidRPr="003F6054" w:rsidRDefault="006C4704" w:rsidP="006C4704">
            <w:pPr>
              <w:spacing w:line="240" w:lineRule="auto"/>
              <w:ind w:firstLine="0"/>
            </w:pPr>
          </w:p>
        </w:tc>
        <w:tc>
          <w:tcPr>
            <w:tcW w:w="4456" w:type="pct"/>
            <w:gridSpan w:val="3"/>
            <w:vMerge w:val="restart"/>
          </w:tcPr>
          <w:p w14:paraId="0B724144" w14:textId="77777777" w:rsidR="007616DE" w:rsidRDefault="007616DE" w:rsidP="006C4704">
            <w:pPr>
              <w:spacing w:before="480" w:after="240" w:line="240" w:lineRule="auto"/>
              <w:ind w:firstLine="0"/>
              <w:jc w:val="center"/>
              <w:rPr>
                <w:b/>
                <w:sz w:val="32"/>
              </w:rPr>
            </w:pPr>
          </w:p>
          <w:p w14:paraId="393E7471" w14:textId="77777777" w:rsidR="007616DE" w:rsidRDefault="007616DE" w:rsidP="006C4704">
            <w:pPr>
              <w:spacing w:before="480" w:after="240" w:line="240" w:lineRule="auto"/>
              <w:ind w:firstLine="0"/>
              <w:jc w:val="center"/>
              <w:rPr>
                <w:b/>
                <w:sz w:val="32"/>
              </w:rPr>
            </w:pPr>
          </w:p>
          <w:p w14:paraId="2C05E95F" w14:textId="77777777" w:rsidR="007616DE" w:rsidRDefault="007616DE" w:rsidP="006C4704">
            <w:pPr>
              <w:spacing w:before="480" w:after="240" w:line="240" w:lineRule="auto"/>
              <w:ind w:firstLine="0"/>
              <w:jc w:val="center"/>
              <w:rPr>
                <w:b/>
                <w:sz w:val="32"/>
              </w:rPr>
            </w:pPr>
          </w:p>
          <w:p w14:paraId="79D69E93" w14:textId="77777777" w:rsidR="006C4704" w:rsidRPr="003F6054" w:rsidRDefault="006C4704" w:rsidP="006C4704">
            <w:pPr>
              <w:spacing w:before="480" w:after="240" w:line="240" w:lineRule="auto"/>
              <w:ind w:firstLine="0"/>
              <w:jc w:val="center"/>
              <w:rPr>
                <w:b/>
                <w:sz w:val="32"/>
              </w:rPr>
            </w:pPr>
            <w:r w:rsidRPr="003F6054">
              <w:rPr>
                <w:b/>
                <w:sz w:val="32"/>
              </w:rPr>
              <w:t>АИС РОСЗДРАВНАДЗОРА</w:t>
            </w:r>
          </w:p>
          <w:p w14:paraId="398E6F07" w14:textId="77777777" w:rsidR="007616DE" w:rsidRDefault="007616DE" w:rsidP="007616DE">
            <w:pPr>
              <w:spacing w:line="240" w:lineRule="auto"/>
              <w:ind w:firstLine="0"/>
              <w:jc w:val="center"/>
              <w:rPr>
                <w:b/>
                <w:sz w:val="36"/>
                <w:szCs w:val="40"/>
              </w:rPr>
            </w:pPr>
          </w:p>
          <w:p w14:paraId="284642AD" w14:textId="77777777" w:rsidR="007616DE" w:rsidRDefault="007616DE" w:rsidP="007616DE">
            <w:pPr>
              <w:spacing w:line="240" w:lineRule="auto"/>
              <w:ind w:firstLine="0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 xml:space="preserve">Внешний информационный ресурс </w:t>
            </w:r>
          </w:p>
          <w:p w14:paraId="2A78A63D" w14:textId="3BFA505A" w:rsidR="007616DE" w:rsidRDefault="007616DE" w:rsidP="007616DE">
            <w:pPr>
              <w:spacing w:line="240" w:lineRule="auto"/>
              <w:ind w:firstLine="0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«Регистрация цен</w:t>
            </w:r>
            <w:r w:rsidR="002C02D6">
              <w:rPr>
                <w:b/>
                <w:sz w:val="36"/>
                <w:szCs w:val="40"/>
              </w:rPr>
              <w:t xml:space="preserve"> на</w:t>
            </w:r>
            <w:r w:rsidR="002C02D6" w:rsidRPr="001A2B17">
              <w:rPr>
                <w:b/>
                <w:sz w:val="36"/>
                <w:szCs w:val="40"/>
              </w:rPr>
              <w:t xml:space="preserve"> </w:t>
            </w:r>
            <w:r w:rsidR="00B4216C" w:rsidRPr="00DD4948">
              <w:rPr>
                <w:b/>
                <w:sz w:val="36"/>
                <w:szCs w:val="40"/>
              </w:rPr>
              <w:t>имплантируемые</w:t>
            </w:r>
            <w:r>
              <w:rPr>
                <w:b/>
                <w:sz w:val="36"/>
                <w:szCs w:val="40"/>
              </w:rPr>
              <w:t xml:space="preserve"> медицинские изделия»</w:t>
            </w:r>
          </w:p>
          <w:p w14:paraId="718E3F42" w14:textId="77777777" w:rsidR="007616DE" w:rsidRDefault="007616DE" w:rsidP="00AD6BB0">
            <w:pPr>
              <w:spacing w:line="240" w:lineRule="auto"/>
              <w:ind w:firstLine="0"/>
              <w:jc w:val="center"/>
              <w:rPr>
                <w:b/>
                <w:sz w:val="36"/>
                <w:szCs w:val="40"/>
              </w:rPr>
            </w:pPr>
          </w:p>
          <w:p w14:paraId="791DC3A7" w14:textId="77777777" w:rsidR="007616DE" w:rsidRDefault="007616DE" w:rsidP="00AD6BB0">
            <w:pPr>
              <w:spacing w:line="240" w:lineRule="auto"/>
              <w:ind w:firstLine="0"/>
              <w:jc w:val="center"/>
              <w:rPr>
                <w:b/>
                <w:sz w:val="36"/>
                <w:szCs w:val="40"/>
              </w:rPr>
            </w:pPr>
          </w:p>
          <w:p w14:paraId="05E7E777" w14:textId="39C43337" w:rsidR="00AD6BB0" w:rsidRPr="007616DE" w:rsidRDefault="004A5485" w:rsidP="00AD6BB0">
            <w:pPr>
              <w:spacing w:line="240" w:lineRule="auto"/>
              <w:ind w:firstLine="0"/>
              <w:jc w:val="center"/>
              <w:rPr>
                <w:b/>
                <w:sz w:val="44"/>
                <w:szCs w:val="44"/>
              </w:rPr>
            </w:pPr>
            <w:r>
              <w:fldChar w:fldCharType="begin"/>
            </w:r>
            <w:r>
              <w:instrText xml:space="preserve"> SUBJECT  \* MERGEFORMAT </w:instrText>
            </w:r>
            <w:r>
              <w:fldChar w:fldCharType="separate"/>
            </w:r>
            <w:r w:rsidR="00910611" w:rsidRPr="00910611">
              <w:rPr>
                <w:b/>
                <w:sz w:val="44"/>
                <w:szCs w:val="44"/>
              </w:rPr>
              <w:t>Руководство пользователя</w:t>
            </w:r>
            <w:r>
              <w:rPr>
                <w:b/>
                <w:sz w:val="44"/>
                <w:szCs w:val="44"/>
              </w:rPr>
              <w:fldChar w:fldCharType="end"/>
            </w:r>
          </w:p>
          <w:p w14:paraId="2CA77535" w14:textId="77777777" w:rsidR="006C4704" w:rsidRDefault="006C4704" w:rsidP="006C4704">
            <w:pPr>
              <w:spacing w:before="120" w:line="240" w:lineRule="auto"/>
              <w:ind w:firstLine="0"/>
              <w:jc w:val="center"/>
              <w:rPr>
                <w:rFonts w:eastAsia="Calibri"/>
                <w:szCs w:val="22"/>
                <w:lang w:eastAsia="en-US"/>
              </w:rPr>
            </w:pPr>
          </w:p>
          <w:p w14:paraId="2F4835D7" w14:textId="77777777" w:rsidR="007616DE" w:rsidRPr="003F6054" w:rsidRDefault="007616DE" w:rsidP="006C4704">
            <w:pPr>
              <w:spacing w:before="120" w:line="240" w:lineRule="auto"/>
              <w:ind w:firstLine="0"/>
              <w:jc w:val="center"/>
              <w:rPr>
                <w:b/>
                <w:szCs w:val="40"/>
              </w:rPr>
            </w:pPr>
          </w:p>
        </w:tc>
      </w:tr>
      <w:tr w:rsidR="006C4704" w:rsidRPr="003F6054" w14:paraId="6F5E4815" w14:textId="77777777" w:rsidTr="00BC4BAD">
        <w:trPr>
          <w:cantSplit/>
          <w:trHeight w:val="396"/>
        </w:trPr>
        <w:tc>
          <w:tcPr>
            <w:tcW w:w="544" w:type="pct"/>
            <w:vMerge w:val="restart"/>
          </w:tcPr>
          <w:p w14:paraId="23FD2A31" w14:textId="77777777" w:rsidR="006C4704" w:rsidRPr="003F6054" w:rsidRDefault="006C4704" w:rsidP="006C4704">
            <w:pPr>
              <w:spacing w:line="240" w:lineRule="auto"/>
              <w:ind w:firstLine="0"/>
            </w:pPr>
          </w:p>
        </w:tc>
        <w:tc>
          <w:tcPr>
            <w:tcW w:w="4456" w:type="pct"/>
            <w:gridSpan w:val="3"/>
            <w:vMerge/>
          </w:tcPr>
          <w:p w14:paraId="42486BD9" w14:textId="77777777" w:rsidR="006C4704" w:rsidRPr="003F6054" w:rsidRDefault="006C4704" w:rsidP="006C4704">
            <w:pPr>
              <w:spacing w:line="240" w:lineRule="auto"/>
              <w:ind w:firstLine="0"/>
            </w:pPr>
          </w:p>
        </w:tc>
      </w:tr>
      <w:tr w:rsidR="006C4704" w:rsidRPr="003F6054" w14:paraId="16A00171" w14:textId="77777777" w:rsidTr="00BC4BAD">
        <w:trPr>
          <w:cantSplit/>
        </w:trPr>
        <w:tc>
          <w:tcPr>
            <w:tcW w:w="544" w:type="pct"/>
            <w:vMerge/>
          </w:tcPr>
          <w:p w14:paraId="0F004F2F" w14:textId="77777777" w:rsidR="006C4704" w:rsidRPr="003F6054" w:rsidRDefault="006C4704" w:rsidP="006C4704">
            <w:pPr>
              <w:spacing w:line="240" w:lineRule="auto"/>
              <w:ind w:firstLine="0"/>
            </w:pPr>
          </w:p>
        </w:tc>
        <w:tc>
          <w:tcPr>
            <w:tcW w:w="2045" w:type="pct"/>
          </w:tcPr>
          <w:p w14:paraId="19EA73CD" w14:textId="77777777" w:rsidR="006C4704" w:rsidRPr="003F6054" w:rsidRDefault="006C4704" w:rsidP="006C4704">
            <w:pPr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172" w:type="pct"/>
          </w:tcPr>
          <w:p w14:paraId="52693C04" w14:textId="77777777" w:rsidR="006C4704" w:rsidRPr="003F6054" w:rsidRDefault="006C4704" w:rsidP="006C4704">
            <w:pPr>
              <w:spacing w:line="240" w:lineRule="auto"/>
              <w:ind w:firstLine="0"/>
            </w:pPr>
          </w:p>
        </w:tc>
        <w:tc>
          <w:tcPr>
            <w:tcW w:w="2239" w:type="pct"/>
          </w:tcPr>
          <w:p w14:paraId="2A30364D" w14:textId="77777777" w:rsidR="006C4704" w:rsidRPr="003F6054" w:rsidRDefault="006C4704" w:rsidP="006C4704">
            <w:pPr>
              <w:spacing w:line="240" w:lineRule="auto"/>
              <w:ind w:firstLine="0"/>
              <w:jc w:val="right"/>
            </w:pPr>
          </w:p>
        </w:tc>
      </w:tr>
    </w:tbl>
    <w:p w14:paraId="1363FAE2" w14:textId="77777777" w:rsidR="007616DE" w:rsidRDefault="007616DE" w:rsidP="00BC4BAD">
      <w:pPr>
        <w:ind w:firstLine="0"/>
        <w:jc w:val="center"/>
      </w:pPr>
    </w:p>
    <w:p w14:paraId="7D9C77BB" w14:textId="77777777" w:rsidR="007616DE" w:rsidRDefault="007616DE" w:rsidP="00BC4BAD">
      <w:pPr>
        <w:ind w:firstLine="0"/>
        <w:jc w:val="center"/>
      </w:pPr>
    </w:p>
    <w:p w14:paraId="76AA33A5" w14:textId="77777777" w:rsidR="007616DE" w:rsidRDefault="007616DE" w:rsidP="00BC4BAD">
      <w:pPr>
        <w:ind w:firstLine="0"/>
        <w:jc w:val="center"/>
      </w:pPr>
    </w:p>
    <w:p w14:paraId="7A8C44BD" w14:textId="77777777" w:rsidR="007616DE" w:rsidRDefault="007616DE" w:rsidP="00BC4BAD">
      <w:pPr>
        <w:ind w:firstLine="0"/>
        <w:jc w:val="center"/>
      </w:pPr>
    </w:p>
    <w:p w14:paraId="7235F3FA" w14:textId="77777777" w:rsidR="007616DE" w:rsidRDefault="007616DE" w:rsidP="00BC4BAD">
      <w:pPr>
        <w:ind w:firstLine="0"/>
        <w:jc w:val="center"/>
      </w:pPr>
    </w:p>
    <w:p w14:paraId="1ADDBEA0" w14:textId="77777777" w:rsidR="007616DE" w:rsidRDefault="007616DE" w:rsidP="00BC4BAD">
      <w:pPr>
        <w:ind w:firstLine="0"/>
        <w:jc w:val="center"/>
      </w:pPr>
    </w:p>
    <w:p w14:paraId="47E6BCE4" w14:textId="77777777" w:rsidR="007616DE" w:rsidRDefault="007616DE" w:rsidP="00BC4BAD">
      <w:pPr>
        <w:ind w:firstLine="0"/>
        <w:jc w:val="center"/>
      </w:pPr>
    </w:p>
    <w:p w14:paraId="79E95C94" w14:textId="77777777" w:rsidR="007616DE" w:rsidRDefault="007616DE" w:rsidP="00BC4BAD">
      <w:pPr>
        <w:ind w:firstLine="0"/>
        <w:jc w:val="center"/>
      </w:pPr>
    </w:p>
    <w:p w14:paraId="08918D3C" w14:textId="77777777" w:rsidR="007616DE" w:rsidRDefault="007616DE" w:rsidP="00BC4BAD">
      <w:pPr>
        <w:ind w:firstLine="0"/>
        <w:jc w:val="center"/>
      </w:pPr>
    </w:p>
    <w:p w14:paraId="52E3E6D3" w14:textId="77777777" w:rsidR="006C4704" w:rsidRPr="003F6054" w:rsidRDefault="006C4704" w:rsidP="00BC4BAD">
      <w:pPr>
        <w:ind w:firstLine="0"/>
        <w:jc w:val="center"/>
      </w:pPr>
      <w:r w:rsidRPr="003F6054">
        <w:t>Москва</w:t>
      </w:r>
    </w:p>
    <w:p w14:paraId="0C1B170E" w14:textId="77777777" w:rsidR="006E6B8F" w:rsidRDefault="006C4704" w:rsidP="00BC4BAD">
      <w:pPr>
        <w:ind w:firstLine="0"/>
        <w:jc w:val="center"/>
        <w:sectPr w:rsidR="006E6B8F" w:rsidSect="00DB6C3D">
          <w:headerReference w:type="default" r:id="rId9"/>
          <w:pgSz w:w="11906" w:h="16838"/>
          <w:pgMar w:top="1134" w:right="907" w:bottom="907" w:left="1134" w:header="709" w:footer="709" w:gutter="0"/>
          <w:cols w:space="708"/>
          <w:docGrid w:linePitch="360"/>
        </w:sectPr>
      </w:pPr>
      <w:r w:rsidRPr="003F6054">
        <w:t>201</w:t>
      </w:r>
      <w:r w:rsidR="007616DE">
        <w:t>6</w:t>
      </w:r>
    </w:p>
    <w:p w14:paraId="065024DE" w14:textId="77777777" w:rsidR="006C4704" w:rsidRPr="003F6054" w:rsidRDefault="006C4704" w:rsidP="00BC4BAD">
      <w:pPr>
        <w:ind w:firstLine="0"/>
        <w:jc w:val="center"/>
      </w:pPr>
    </w:p>
    <w:p w14:paraId="4BA315A4" w14:textId="77777777" w:rsidR="006C4704" w:rsidRPr="003F6054" w:rsidRDefault="006C4704" w:rsidP="006C4704">
      <w:pPr>
        <w:pStyle w:val="afff1"/>
      </w:pPr>
      <w:r w:rsidRPr="003F6054">
        <w:t>Содержание</w:t>
      </w:r>
    </w:p>
    <w:p w14:paraId="161B7160" w14:textId="77777777" w:rsidR="00910611" w:rsidRDefault="00E05FBC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3F6054">
        <w:rPr>
          <w:b w:val="0"/>
          <w:bCs w:val="0"/>
          <w:caps w:val="0"/>
        </w:rPr>
        <w:fldChar w:fldCharType="begin"/>
      </w:r>
      <w:r w:rsidR="009C098A" w:rsidRPr="003F6054">
        <w:rPr>
          <w:b w:val="0"/>
          <w:bCs w:val="0"/>
          <w:caps w:val="0"/>
        </w:rPr>
        <w:instrText xml:space="preserve"> TOC \o "1-4" \h \z \u </w:instrText>
      </w:r>
      <w:r w:rsidRPr="003F6054">
        <w:rPr>
          <w:b w:val="0"/>
          <w:bCs w:val="0"/>
          <w:caps w:val="0"/>
        </w:rPr>
        <w:fldChar w:fldCharType="separate"/>
      </w:r>
      <w:hyperlink w:anchor="_Toc442965541" w:history="1">
        <w:r w:rsidR="00910611" w:rsidRPr="00434E40">
          <w:rPr>
            <w:rStyle w:val="af6"/>
            <w:noProof/>
          </w:rPr>
          <w:t>1</w:t>
        </w:r>
        <w:r w:rsidR="0091061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Введение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_Toc442965541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4</w:t>
        </w:r>
        <w:r w:rsidR="00910611">
          <w:rPr>
            <w:noProof/>
            <w:webHidden/>
          </w:rPr>
          <w:fldChar w:fldCharType="end"/>
        </w:r>
      </w:hyperlink>
    </w:p>
    <w:p w14:paraId="35D91EC8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42" w:history="1">
        <w:r w:rsidR="00910611" w:rsidRPr="00434E40">
          <w:rPr>
            <w:rStyle w:val="af6"/>
            <w:noProof/>
          </w:rPr>
          <w:t>1.1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Область применения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_Toc442965542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4</w:t>
        </w:r>
        <w:r w:rsidR="00910611">
          <w:rPr>
            <w:noProof/>
            <w:webHidden/>
          </w:rPr>
          <w:fldChar w:fldCharType="end"/>
        </w:r>
      </w:hyperlink>
    </w:p>
    <w:p w14:paraId="657EAD41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43" w:history="1">
        <w:r w:rsidR="00910611" w:rsidRPr="00434E40">
          <w:rPr>
            <w:rStyle w:val="af6"/>
            <w:noProof/>
          </w:rPr>
          <w:t>1.2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Краткое описание возможностей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_Toc442965543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4</w:t>
        </w:r>
        <w:r w:rsidR="00910611">
          <w:rPr>
            <w:noProof/>
            <w:webHidden/>
          </w:rPr>
          <w:fldChar w:fldCharType="end"/>
        </w:r>
      </w:hyperlink>
    </w:p>
    <w:p w14:paraId="47C98535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44" w:history="1">
        <w:r w:rsidR="00910611" w:rsidRPr="00434E40">
          <w:rPr>
            <w:rStyle w:val="af6"/>
            <w:noProof/>
          </w:rPr>
          <w:t>1.3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Уровень подготовки пользователя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_Toc442965544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4</w:t>
        </w:r>
        <w:r w:rsidR="00910611">
          <w:rPr>
            <w:noProof/>
            <w:webHidden/>
          </w:rPr>
          <w:fldChar w:fldCharType="end"/>
        </w:r>
      </w:hyperlink>
    </w:p>
    <w:p w14:paraId="19081FFE" w14:textId="77777777" w:rsidR="00910611" w:rsidRDefault="004A5485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2965545" w:history="1">
        <w:r w:rsidR="00910611" w:rsidRPr="00434E40">
          <w:rPr>
            <w:rStyle w:val="af6"/>
            <w:noProof/>
          </w:rPr>
          <w:t>2</w:t>
        </w:r>
        <w:r w:rsidR="0091061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Условия применения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_Toc442965545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5</w:t>
        </w:r>
        <w:r w:rsidR="00910611">
          <w:rPr>
            <w:noProof/>
            <w:webHidden/>
          </w:rPr>
          <w:fldChar w:fldCharType="end"/>
        </w:r>
      </w:hyperlink>
    </w:p>
    <w:p w14:paraId="67C00FAA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46" w:history="1">
        <w:r w:rsidR="00910611" w:rsidRPr="00434E40">
          <w:rPr>
            <w:rStyle w:val="af6"/>
            <w:noProof/>
          </w:rPr>
          <w:t>2.1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Условия применения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_Toc442965546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5</w:t>
        </w:r>
        <w:r w:rsidR="00910611">
          <w:rPr>
            <w:noProof/>
            <w:webHidden/>
          </w:rPr>
          <w:fldChar w:fldCharType="end"/>
        </w:r>
      </w:hyperlink>
    </w:p>
    <w:p w14:paraId="4E25D608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47" w:history="1">
        <w:r w:rsidR="00910611" w:rsidRPr="00434E40">
          <w:rPr>
            <w:rStyle w:val="af6"/>
            <w:noProof/>
          </w:rPr>
          <w:t>2.2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Условные обозначения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_Toc442965547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5</w:t>
        </w:r>
        <w:r w:rsidR="00910611">
          <w:rPr>
            <w:noProof/>
            <w:webHidden/>
          </w:rPr>
          <w:fldChar w:fldCharType="end"/>
        </w:r>
      </w:hyperlink>
    </w:p>
    <w:p w14:paraId="1C90D29D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48" w:history="1">
        <w:r w:rsidR="00910611" w:rsidRPr="00434E40">
          <w:rPr>
            <w:rStyle w:val="af6"/>
            <w:noProof/>
          </w:rPr>
          <w:t>2.3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Терминология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_Toc442965548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5</w:t>
        </w:r>
        <w:r w:rsidR="00910611">
          <w:rPr>
            <w:noProof/>
            <w:webHidden/>
          </w:rPr>
          <w:fldChar w:fldCharType="end"/>
        </w:r>
      </w:hyperlink>
    </w:p>
    <w:p w14:paraId="7AECA57A" w14:textId="77777777" w:rsidR="00910611" w:rsidRDefault="004A5485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2965549" w:history="1">
        <w:r w:rsidR="00910611" w:rsidRPr="00434E40">
          <w:rPr>
            <w:rStyle w:val="af6"/>
            <w:noProof/>
          </w:rPr>
          <w:t>3</w:t>
        </w:r>
        <w:r w:rsidR="0091061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Подготовка к работе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_Toc442965549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6</w:t>
        </w:r>
        <w:r w:rsidR="00910611">
          <w:rPr>
            <w:noProof/>
            <w:webHidden/>
          </w:rPr>
          <w:fldChar w:fldCharType="end"/>
        </w:r>
      </w:hyperlink>
    </w:p>
    <w:p w14:paraId="63952E5B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50" w:history="1">
        <w:r w:rsidR="00910611" w:rsidRPr="00434E40">
          <w:rPr>
            <w:rStyle w:val="af6"/>
            <w:noProof/>
          </w:rPr>
          <w:t>3.1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Состав и содержание дистрибутивного пакета данных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_Toc442965550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6</w:t>
        </w:r>
        <w:r w:rsidR="00910611">
          <w:rPr>
            <w:noProof/>
            <w:webHidden/>
          </w:rPr>
          <w:fldChar w:fldCharType="end"/>
        </w:r>
      </w:hyperlink>
    </w:p>
    <w:p w14:paraId="6D204EC5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51" w:history="1">
        <w:r w:rsidR="00910611" w:rsidRPr="00434E40">
          <w:rPr>
            <w:rStyle w:val="af6"/>
            <w:noProof/>
          </w:rPr>
          <w:t>3.2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Порядок загрузки данных и программ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_Toc442965551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6</w:t>
        </w:r>
        <w:r w:rsidR="00910611">
          <w:rPr>
            <w:noProof/>
            <w:webHidden/>
          </w:rPr>
          <w:fldChar w:fldCharType="end"/>
        </w:r>
      </w:hyperlink>
    </w:p>
    <w:p w14:paraId="0B7AC31F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52" w:history="1">
        <w:r w:rsidR="00910611" w:rsidRPr="00434E40">
          <w:rPr>
            <w:rStyle w:val="af6"/>
            <w:noProof/>
          </w:rPr>
          <w:t>3.3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Элементы интерфейса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_Toc442965552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6</w:t>
        </w:r>
        <w:r w:rsidR="00910611">
          <w:rPr>
            <w:noProof/>
            <w:webHidden/>
          </w:rPr>
          <w:fldChar w:fldCharType="end"/>
        </w:r>
      </w:hyperlink>
    </w:p>
    <w:p w14:paraId="7F9C30EF" w14:textId="77777777" w:rsidR="00910611" w:rsidRDefault="004A5485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2965553" w:history="1">
        <w:r w:rsidR="00910611" w:rsidRPr="00434E40">
          <w:rPr>
            <w:rStyle w:val="af6"/>
            <w:noProof/>
          </w:rPr>
          <w:t>4</w:t>
        </w:r>
        <w:r w:rsidR="0091061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Регистрация пользователей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_Toc442965553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7</w:t>
        </w:r>
        <w:r w:rsidR="00910611">
          <w:rPr>
            <w:noProof/>
            <w:webHidden/>
          </w:rPr>
          <w:fldChar w:fldCharType="end"/>
        </w:r>
      </w:hyperlink>
    </w:p>
    <w:p w14:paraId="260E3544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54" w:history="1">
        <w:r w:rsidR="00910611" w:rsidRPr="00434E40">
          <w:rPr>
            <w:rStyle w:val="af6"/>
            <w:noProof/>
          </w:rPr>
          <w:t>4.1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Регистрация нового пользователя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_Toc442965554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7</w:t>
        </w:r>
        <w:r w:rsidR="00910611">
          <w:rPr>
            <w:noProof/>
            <w:webHidden/>
          </w:rPr>
          <w:fldChar w:fldCharType="end"/>
        </w:r>
      </w:hyperlink>
    </w:p>
    <w:p w14:paraId="0A1E2FAC" w14:textId="77777777" w:rsidR="00910611" w:rsidRDefault="004A5485">
      <w:pPr>
        <w:pStyle w:val="2a"/>
        <w:tabs>
          <w:tab w:val="left" w:pos="1200"/>
          <w:tab w:val="right" w:leader="dot" w:pos="985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42965555" w:history="1">
        <w:r w:rsidR="00910611" w:rsidRPr="00434E40">
          <w:rPr>
            <w:rStyle w:val="af6"/>
            <w:noProof/>
          </w:rPr>
          <w:t>4.2</w:t>
        </w:r>
        <w:r w:rsidR="0091061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Вход в систему (для зарегистрированного пользователя)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_Toc442965555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11</w:t>
        </w:r>
        <w:r w:rsidR="00910611">
          <w:rPr>
            <w:noProof/>
            <w:webHidden/>
          </w:rPr>
          <w:fldChar w:fldCharType="end"/>
        </w:r>
      </w:hyperlink>
    </w:p>
    <w:p w14:paraId="43179547" w14:textId="77777777" w:rsidR="00910611" w:rsidRDefault="004A5485">
      <w:pPr>
        <w:pStyle w:val="34"/>
        <w:tabs>
          <w:tab w:val="left" w:pos="1680"/>
          <w:tab w:val="right" w:leader="dot" w:pos="985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42965556" w:history="1">
        <w:r w:rsidR="00910611" w:rsidRPr="00434E40">
          <w:rPr>
            <w:rStyle w:val="af6"/>
            <w:noProof/>
          </w:rPr>
          <w:t>4.2.1</w:t>
        </w:r>
        <w:r w:rsidR="0091061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Выход из системы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_Toc442965556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12</w:t>
        </w:r>
        <w:r w:rsidR="00910611">
          <w:rPr>
            <w:noProof/>
            <w:webHidden/>
          </w:rPr>
          <w:fldChar w:fldCharType="end"/>
        </w:r>
      </w:hyperlink>
    </w:p>
    <w:p w14:paraId="7AC69CAE" w14:textId="77777777" w:rsidR="00910611" w:rsidRDefault="004A5485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42965557" w:history="1">
        <w:r w:rsidR="00910611" w:rsidRPr="00434E40">
          <w:rPr>
            <w:rStyle w:val="af6"/>
            <w:noProof/>
          </w:rPr>
          <w:t>5</w:t>
        </w:r>
        <w:r w:rsidR="0091061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10611" w:rsidRPr="00434E40">
          <w:rPr>
            <w:rStyle w:val="af6"/>
            <w:noProof/>
          </w:rPr>
          <w:t>Работа с системой</w:t>
        </w:r>
        <w:r w:rsidR="00910611">
          <w:rPr>
            <w:noProof/>
            <w:webHidden/>
          </w:rPr>
          <w:tab/>
        </w:r>
        <w:r w:rsidR="00910611">
          <w:rPr>
            <w:noProof/>
            <w:webHidden/>
          </w:rPr>
          <w:fldChar w:fldCharType="begin"/>
        </w:r>
        <w:r w:rsidR="00910611">
          <w:rPr>
            <w:noProof/>
            <w:webHidden/>
          </w:rPr>
          <w:instrText xml:space="preserve"> PAGEREF _Toc442965557 \h </w:instrText>
        </w:r>
        <w:r w:rsidR="00910611">
          <w:rPr>
            <w:noProof/>
            <w:webHidden/>
          </w:rPr>
        </w:r>
        <w:r w:rsidR="00910611">
          <w:rPr>
            <w:noProof/>
            <w:webHidden/>
          </w:rPr>
          <w:fldChar w:fldCharType="separate"/>
        </w:r>
        <w:r w:rsidR="00826441">
          <w:rPr>
            <w:noProof/>
            <w:webHidden/>
          </w:rPr>
          <w:t>12</w:t>
        </w:r>
        <w:r w:rsidR="00910611">
          <w:rPr>
            <w:noProof/>
            <w:webHidden/>
          </w:rPr>
          <w:fldChar w:fldCharType="end"/>
        </w:r>
      </w:hyperlink>
    </w:p>
    <w:p w14:paraId="0DBB4288" w14:textId="77777777" w:rsidR="00021E7C" w:rsidRPr="003F6054" w:rsidRDefault="00E05FBC" w:rsidP="001543AA">
      <w:pPr>
        <w:spacing w:after="0"/>
      </w:pPr>
      <w:r w:rsidRPr="003F6054">
        <w:rPr>
          <w:b/>
          <w:bCs/>
        </w:rPr>
        <w:fldChar w:fldCharType="end"/>
      </w:r>
    </w:p>
    <w:p w14:paraId="63F41B3E" w14:textId="77777777" w:rsidR="00021E7C" w:rsidRPr="003F6054" w:rsidRDefault="00021E7C">
      <w:pPr>
        <w:pStyle w:val="af1"/>
        <w:tabs>
          <w:tab w:val="clear" w:pos="4677"/>
          <w:tab w:val="clear" w:pos="9355"/>
        </w:tabs>
        <w:sectPr w:rsidR="00021E7C" w:rsidRPr="003F6054" w:rsidSect="00DB6C3D">
          <w:headerReference w:type="default" r:id="rId10"/>
          <w:footerReference w:type="default" r:id="rId11"/>
          <w:pgSz w:w="11906" w:h="16838"/>
          <w:pgMar w:top="1134" w:right="907" w:bottom="907" w:left="1134" w:header="720" w:footer="720" w:gutter="0"/>
          <w:pgNumType w:start="3"/>
          <w:cols w:space="720"/>
        </w:sectPr>
      </w:pPr>
    </w:p>
    <w:p w14:paraId="26C61070" w14:textId="77777777" w:rsidR="00021E7C" w:rsidRPr="003F6054" w:rsidRDefault="00021E7C" w:rsidP="00D67A59">
      <w:pPr>
        <w:pStyle w:val="1"/>
      </w:pPr>
      <w:bookmarkStart w:id="0" w:name="_Toc115082046"/>
      <w:bookmarkStart w:id="1" w:name="_Toc202089118"/>
      <w:bookmarkStart w:id="2" w:name="_Toc233442481"/>
      <w:bookmarkStart w:id="3" w:name="_Toc279742440"/>
      <w:bookmarkStart w:id="4" w:name="_Toc279742856"/>
      <w:bookmarkStart w:id="5" w:name="_Toc359182313"/>
      <w:bookmarkStart w:id="6" w:name="_Toc359186730"/>
      <w:bookmarkStart w:id="7" w:name="_Toc442965541"/>
      <w:r w:rsidRPr="003F6054">
        <w:lastRenderedPageBreak/>
        <w:t>Введение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17715648" w14:textId="4C4EC9E5" w:rsidR="004019CC" w:rsidRPr="009A5F2A" w:rsidRDefault="00D26EEC" w:rsidP="000E491E">
      <w:r w:rsidRPr="009A5F2A">
        <w:t>Данное руководство содержит инфо</w:t>
      </w:r>
      <w:r w:rsidR="004019CC" w:rsidRPr="009A5F2A">
        <w:t xml:space="preserve">рмацию по работе </w:t>
      </w:r>
      <w:r w:rsidR="00997D4F" w:rsidRPr="009A5F2A">
        <w:t xml:space="preserve">с </w:t>
      </w:r>
      <w:bookmarkStart w:id="8" w:name="_Toc115082047"/>
      <w:bookmarkStart w:id="9" w:name="_Toc202089119"/>
      <w:bookmarkStart w:id="10" w:name="_Toc233442482"/>
      <w:bookmarkStart w:id="11" w:name="_Toc279742441"/>
      <w:bookmarkStart w:id="12" w:name="_Toc279742857"/>
      <w:r w:rsidR="00303EFC">
        <w:rPr>
          <w:szCs w:val="20"/>
        </w:rPr>
        <w:t>внешним информационным ресурсом</w:t>
      </w:r>
      <w:r w:rsidR="00AD6BB0" w:rsidRPr="009A5F2A">
        <w:rPr>
          <w:szCs w:val="20"/>
        </w:rPr>
        <w:t xml:space="preserve"> </w:t>
      </w:r>
      <w:r w:rsidR="009A5F2A" w:rsidRPr="009A5F2A">
        <w:rPr>
          <w:szCs w:val="20"/>
        </w:rPr>
        <w:t>«</w:t>
      </w:r>
      <w:r w:rsidR="00303EFC">
        <w:rPr>
          <w:szCs w:val="20"/>
        </w:rPr>
        <w:t xml:space="preserve">Регистрация цен на </w:t>
      </w:r>
      <w:r w:rsidR="0040449F" w:rsidRPr="001A2B17">
        <w:rPr>
          <w:szCs w:val="20"/>
        </w:rPr>
        <w:t xml:space="preserve">имплантируемые </w:t>
      </w:r>
      <w:r w:rsidR="00303EFC">
        <w:rPr>
          <w:szCs w:val="20"/>
        </w:rPr>
        <w:t>медицинские изделия</w:t>
      </w:r>
      <w:r w:rsidR="009A5F2A" w:rsidRPr="009A5F2A">
        <w:rPr>
          <w:szCs w:val="20"/>
        </w:rPr>
        <w:t>» АИС Росздравнадзора</w:t>
      </w:r>
      <w:r w:rsidR="00DB39D0" w:rsidRPr="009A5F2A">
        <w:t>. Краткое наименование – «</w:t>
      </w:r>
      <w:r w:rsidR="003165B9">
        <w:rPr>
          <w:szCs w:val="20"/>
        </w:rPr>
        <w:t>Регистрация цен на МИ</w:t>
      </w:r>
      <w:r w:rsidR="00DB39D0" w:rsidRPr="009A5F2A">
        <w:t xml:space="preserve">». </w:t>
      </w:r>
    </w:p>
    <w:p w14:paraId="7207C778" w14:textId="77777777" w:rsidR="00021E7C" w:rsidRPr="009A5F2A" w:rsidRDefault="00021E7C" w:rsidP="00D81A7A">
      <w:pPr>
        <w:pStyle w:val="2"/>
      </w:pPr>
      <w:bookmarkStart w:id="13" w:name="_Toc359182314"/>
      <w:bookmarkStart w:id="14" w:name="_Toc359186731"/>
      <w:bookmarkStart w:id="15" w:name="_Toc442965542"/>
      <w:r w:rsidRPr="009A5F2A">
        <w:t>Область применения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2F7C3317" w14:textId="77777777" w:rsidR="00030D1E" w:rsidRPr="003F6054" w:rsidRDefault="0052339E" w:rsidP="00BA74AE">
      <w:pPr>
        <w:rPr>
          <w:rStyle w:val="12"/>
        </w:rPr>
      </w:pPr>
      <w:bookmarkStart w:id="16" w:name="_Toc115082048"/>
      <w:bookmarkStart w:id="17" w:name="_Toc202089120"/>
      <w:bookmarkStart w:id="18" w:name="_Toc233442483"/>
      <w:bookmarkStart w:id="19" w:name="_Toc279742442"/>
      <w:bookmarkStart w:id="20" w:name="_Toc279742858"/>
      <w:proofErr w:type="gramStart"/>
      <w:r>
        <w:t>Внешний информационный ресурс</w:t>
      </w:r>
      <w:r w:rsidR="003B281E">
        <w:t xml:space="preserve"> </w:t>
      </w:r>
      <w:r w:rsidR="00A03E7A" w:rsidRPr="009A5F2A">
        <w:t>«</w:t>
      </w:r>
      <w:r>
        <w:rPr>
          <w:szCs w:val="20"/>
        </w:rPr>
        <w:t>Регистрация цен на МИ</w:t>
      </w:r>
      <w:r w:rsidR="00A03E7A" w:rsidRPr="009A5F2A">
        <w:t>»</w:t>
      </w:r>
      <w:r w:rsidR="000345AF">
        <w:t xml:space="preserve"> (Далее «система»)</w:t>
      </w:r>
      <w:r w:rsidR="00A03E7A" w:rsidRPr="009A5F2A">
        <w:t xml:space="preserve"> </w:t>
      </w:r>
      <w:r w:rsidR="00032017">
        <w:t>предназначен для предоставления</w:t>
      </w:r>
      <w:r w:rsidR="00032017" w:rsidRPr="00032017">
        <w:t xml:space="preserve"> производителями медицинских изделий, включенных в перечень медицинских изделий,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помощи, утвержденный распоряжением Правительства Российской Федерации от 29 декабря 2014 г. N 2762-р</w:t>
      </w:r>
      <w:r w:rsidR="00030D1E" w:rsidRPr="009A5F2A">
        <w:rPr>
          <w:rStyle w:val="12"/>
        </w:rPr>
        <w:t>.</w:t>
      </w:r>
      <w:r w:rsidR="00032017">
        <w:rPr>
          <w:rStyle w:val="12"/>
        </w:rPr>
        <w:t xml:space="preserve">, </w:t>
      </w:r>
      <w:r w:rsidR="00032017" w:rsidRPr="00032017">
        <w:rPr>
          <w:rStyle w:val="12"/>
        </w:rPr>
        <w:t>информации для проведения расчетов средневзвешенных отпускных цен на медицинские изделия</w:t>
      </w:r>
      <w:proofErr w:type="gramEnd"/>
      <w:r w:rsidR="00032017" w:rsidRPr="00032017">
        <w:rPr>
          <w:rStyle w:val="12"/>
        </w:rPr>
        <w:t xml:space="preserve"> по видам согласно номенклатурной классификации медицинских изделий</w:t>
      </w:r>
      <w:r w:rsidR="00032017">
        <w:rPr>
          <w:rStyle w:val="12"/>
        </w:rPr>
        <w:t>.</w:t>
      </w:r>
    </w:p>
    <w:p w14:paraId="4AC0D3CB" w14:textId="77777777" w:rsidR="00AB316B" w:rsidRPr="003F6054" w:rsidRDefault="00021E7C" w:rsidP="00D81A7A">
      <w:pPr>
        <w:pStyle w:val="2"/>
      </w:pPr>
      <w:bookmarkStart w:id="21" w:name="_Toc359182315"/>
      <w:bookmarkStart w:id="22" w:name="_Toc359186732"/>
      <w:bookmarkStart w:id="23" w:name="_Toc442965543"/>
      <w:r w:rsidRPr="003F6054">
        <w:t>Краткое описание возможностей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289F5CD" w14:textId="77777777" w:rsidR="00906814" w:rsidRPr="003F6054" w:rsidRDefault="00F4351A" w:rsidP="000E491E">
      <w:pPr>
        <w:rPr>
          <w:rStyle w:val="afff2"/>
          <w:szCs w:val="23"/>
        </w:rPr>
      </w:pPr>
      <w:bookmarkStart w:id="24" w:name="_Toc115082049"/>
      <w:bookmarkStart w:id="25" w:name="_Toc202089121"/>
      <w:bookmarkStart w:id="26" w:name="_Toc233442484"/>
      <w:bookmarkStart w:id="27" w:name="_Toc279742443"/>
      <w:bookmarkStart w:id="28" w:name="_Toc279742859"/>
      <w:bookmarkStart w:id="29" w:name="_Toc359182316"/>
      <w:bookmarkStart w:id="30" w:name="_Toc359186733"/>
      <w:r>
        <w:t xml:space="preserve">Внешний информационный ресурс </w:t>
      </w:r>
      <w:r w:rsidRPr="009A5F2A">
        <w:t>«</w:t>
      </w:r>
      <w:r>
        <w:rPr>
          <w:szCs w:val="20"/>
        </w:rPr>
        <w:t>Регистрация цен на МИ</w:t>
      </w:r>
      <w:r w:rsidRPr="009A5F2A">
        <w:t>»</w:t>
      </w:r>
      <w:r w:rsidR="00906814" w:rsidRPr="003F6054">
        <w:rPr>
          <w:rStyle w:val="afff2"/>
          <w:szCs w:val="23"/>
        </w:rPr>
        <w:t xml:space="preserve"> позволяет решать следующие задачи:</w:t>
      </w:r>
    </w:p>
    <w:p w14:paraId="61A79841" w14:textId="77777777" w:rsidR="00906814" w:rsidRPr="002D732D" w:rsidRDefault="00F4351A" w:rsidP="00A03E7A">
      <w:pPr>
        <w:pStyle w:val="a0"/>
      </w:pPr>
      <w:proofErr w:type="gramStart"/>
      <w:r>
        <w:t xml:space="preserve">Выгружать список медицинских изделий производителя, </w:t>
      </w:r>
      <w:r w:rsidRPr="00032017">
        <w:t>включенных в перечень медицинских изделий,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помощи, утвержденный распоряжением Правительства Российской Федерации от 29 декабря 2014 г. N 2762-р</w:t>
      </w:r>
      <w:r>
        <w:t xml:space="preserve"> (Далее – Перечень)</w:t>
      </w:r>
      <w:r w:rsidR="00906814" w:rsidRPr="002D732D">
        <w:t>;</w:t>
      </w:r>
      <w:proofErr w:type="gramEnd"/>
    </w:p>
    <w:p w14:paraId="7588ED32" w14:textId="77777777" w:rsidR="00A03E7A" w:rsidRPr="002D732D" w:rsidRDefault="00F4351A" w:rsidP="00A03E7A">
      <w:pPr>
        <w:pStyle w:val="a0"/>
      </w:pPr>
      <w:r>
        <w:t xml:space="preserve">Загружать список отпущенных медицинских изделий, за </w:t>
      </w:r>
      <w:proofErr w:type="gramStart"/>
      <w:r w:rsidR="006F10A1">
        <w:t>предшествующие</w:t>
      </w:r>
      <w:proofErr w:type="gramEnd"/>
      <w:r w:rsidR="006F10A1">
        <w:t xml:space="preserve"> </w:t>
      </w:r>
      <w:r>
        <w:t>12 месяцев, включенных в Перечень</w:t>
      </w:r>
      <w:r w:rsidR="00A03E7A" w:rsidRPr="002D732D">
        <w:t>;</w:t>
      </w:r>
    </w:p>
    <w:p w14:paraId="21009379" w14:textId="77777777" w:rsidR="00C5289E" w:rsidRPr="002D732D" w:rsidRDefault="002D732D" w:rsidP="00A03E7A">
      <w:pPr>
        <w:pStyle w:val="a0"/>
      </w:pPr>
      <w:r w:rsidRPr="002D732D">
        <w:t xml:space="preserve">Формировать </w:t>
      </w:r>
      <w:r w:rsidR="00033BD0">
        <w:t>печатную форму, необходимую для отправки в бумажном виде в Росздравнадзор;</w:t>
      </w:r>
    </w:p>
    <w:p w14:paraId="2E26499F" w14:textId="77777777" w:rsidR="00C5289E" w:rsidRPr="002D732D" w:rsidRDefault="00DD4260" w:rsidP="0077436F">
      <w:pPr>
        <w:pStyle w:val="a0"/>
      </w:pPr>
      <w:r>
        <w:t>Отправлять информацию для проведения расчетов средневзвешенных отпускных цен на медицинские изделия в электронном виде в Росздравнадзор</w:t>
      </w:r>
      <w:r w:rsidR="002D732D" w:rsidRPr="002D732D">
        <w:t>.</w:t>
      </w:r>
    </w:p>
    <w:p w14:paraId="0DE3293D" w14:textId="77777777" w:rsidR="00021E7C" w:rsidRPr="003F6054" w:rsidRDefault="00021E7C" w:rsidP="00D81A7A">
      <w:pPr>
        <w:pStyle w:val="2"/>
      </w:pPr>
      <w:bookmarkStart w:id="31" w:name="_Toc115082050"/>
      <w:bookmarkStart w:id="32" w:name="_Toc202089122"/>
      <w:bookmarkStart w:id="33" w:name="_Toc233442485"/>
      <w:bookmarkStart w:id="34" w:name="_Toc279742444"/>
      <w:bookmarkStart w:id="35" w:name="_Toc279742860"/>
      <w:bookmarkStart w:id="36" w:name="_Toc359182317"/>
      <w:bookmarkStart w:id="37" w:name="_Toc359186734"/>
      <w:bookmarkStart w:id="38" w:name="_Toc442965544"/>
      <w:bookmarkEnd w:id="24"/>
      <w:bookmarkEnd w:id="25"/>
      <w:bookmarkEnd w:id="26"/>
      <w:bookmarkEnd w:id="27"/>
      <w:bookmarkEnd w:id="28"/>
      <w:bookmarkEnd w:id="29"/>
      <w:bookmarkEnd w:id="30"/>
      <w:r w:rsidRPr="003F6054">
        <w:t>Уровень подготовки пользователя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5EB1BFC8" w14:textId="7E40E2E3" w:rsidR="00021E7C" w:rsidRPr="003F6054" w:rsidRDefault="00021E7C" w:rsidP="00BA74AE">
      <w:pPr>
        <w:rPr>
          <w:rStyle w:val="12"/>
          <w:szCs w:val="23"/>
        </w:rPr>
      </w:pPr>
      <w:r w:rsidRPr="003F6054">
        <w:rPr>
          <w:rStyle w:val="12"/>
          <w:szCs w:val="23"/>
        </w:rPr>
        <w:t xml:space="preserve">Для работы с </w:t>
      </w:r>
      <w:r w:rsidR="00FA2AA6">
        <w:rPr>
          <w:rStyle w:val="12"/>
          <w:szCs w:val="23"/>
        </w:rPr>
        <w:t>системой</w:t>
      </w:r>
      <w:r w:rsidR="00FA2AA6" w:rsidRPr="003F6054">
        <w:rPr>
          <w:rStyle w:val="12"/>
          <w:szCs w:val="23"/>
        </w:rPr>
        <w:t xml:space="preserve"> </w:t>
      </w:r>
      <w:r w:rsidRPr="003F6054">
        <w:rPr>
          <w:rStyle w:val="12"/>
          <w:szCs w:val="23"/>
        </w:rPr>
        <w:t>пользователь должен обладать:</w:t>
      </w:r>
    </w:p>
    <w:p w14:paraId="64174574" w14:textId="77777777" w:rsidR="00021E7C" w:rsidRPr="003F6054" w:rsidRDefault="00021E7C" w:rsidP="00E62A24">
      <w:pPr>
        <w:pStyle w:val="a0"/>
        <w:rPr>
          <w:rStyle w:val="12"/>
          <w:szCs w:val="23"/>
        </w:rPr>
      </w:pPr>
      <w:r w:rsidRPr="003F6054">
        <w:rPr>
          <w:rStyle w:val="12"/>
          <w:szCs w:val="23"/>
        </w:rPr>
        <w:t xml:space="preserve">базовыми навыками работы с ОС MS </w:t>
      </w:r>
      <w:proofErr w:type="spellStart"/>
      <w:r w:rsidRPr="003F6054">
        <w:rPr>
          <w:rStyle w:val="12"/>
          <w:szCs w:val="23"/>
        </w:rPr>
        <w:t>Windows</w:t>
      </w:r>
      <w:proofErr w:type="spellEnd"/>
      <w:r w:rsidRPr="003F6054">
        <w:rPr>
          <w:rStyle w:val="12"/>
          <w:szCs w:val="23"/>
        </w:rPr>
        <w:t>;</w:t>
      </w:r>
    </w:p>
    <w:p w14:paraId="6BD05F43" w14:textId="77777777" w:rsidR="00F3044A" w:rsidRDefault="00021E7C" w:rsidP="00E62A24">
      <w:pPr>
        <w:pStyle w:val="a0"/>
        <w:rPr>
          <w:rStyle w:val="12"/>
          <w:szCs w:val="23"/>
        </w:rPr>
      </w:pPr>
      <w:r w:rsidRPr="003F6054">
        <w:rPr>
          <w:rStyle w:val="12"/>
          <w:szCs w:val="23"/>
        </w:rPr>
        <w:t xml:space="preserve">базовыми навыками работы с </w:t>
      </w:r>
      <w:r w:rsidR="00B543BA" w:rsidRPr="003F6054">
        <w:rPr>
          <w:rStyle w:val="12"/>
          <w:szCs w:val="23"/>
        </w:rPr>
        <w:t>веб-</w:t>
      </w:r>
      <w:r w:rsidRPr="003F6054">
        <w:rPr>
          <w:rStyle w:val="12"/>
          <w:szCs w:val="23"/>
        </w:rPr>
        <w:t>браузером</w:t>
      </w:r>
      <w:r w:rsidR="00F3044A">
        <w:rPr>
          <w:rStyle w:val="12"/>
          <w:szCs w:val="23"/>
        </w:rPr>
        <w:t>;</w:t>
      </w:r>
    </w:p>
    <w:p w14:paraId="33E36B4D" w14:textId="77777777" w:rsidR="00021E7C" w:rsidRPr="003F6054" w:rsidRDefault="00F3044A" w:rsidP="00E62A24">
      <w:pPr>
        <w:pStyle w:val="a0"/>
        <w:rPr>
          <w:rStyle w:val="12"/>
          <w:szCs w:val="23"/>
        </w:rPr>
      </w:pPr>
      <w:r w:rsidRPr="003F6054">
        <w:rPr>
          <w:rStyle w:val="12"/>
          <w:szCs w:val="23"/>
        </w:rPr>
        <w:t>базовыми навыками работы с</w:t>
      </w:r>
      <w:r>
        <w:rPr>
          <w:rStyle w:val="12"/>
          <w:szCs w:val="23"/>
        </w:rPr>
        <w:t xml:space="preserve"> документами в формате </w:t>
      </w:r>
      <w:r>
        <w:rPr>
          <w:rStyle w:val="12"/>
          <w:szCs w:val="23"/>
          <w:lang w:val="en-US"/>
        </w:rPr>
        <w:t>Excel</w:t>
      </w:r>
      <w:r w:rsidR="00021E7C" w:rsidRPr="003F6054">
        <w:rPr>
          <w:rStyle w:val="12"/>
          <w:szCs w:val="23"/>
        </w:rPr>
        <w:t>.</w:t>
      </w:r>
    </w:p>
    <w:p w14:paraId="36983A6C" w14:textId="77777777" w:rsidR="00021E7C" w:rsidRPr="003F6054" w:rsidRDefault="00906814" w:rsidP="00906814">
      <w:pPr>
        <w:pStyle w:val="1"/>
      </w:pPr>
      <w:bookmarkStart w:id="39" w:name="_Toc115082055"/>
      <w:bookmarkStart w:id="40" w:name="_Toc202089124"/>
      <w:bookmarkStart w:id="41" w:name="_Toc233442487"/>
      <w:bookmarkStart w:id="42" w:name="_Toc279742446"/>
      <w:bookmarkStart w:id="43" w:name="_Toc279742862"/>
      <w:bookmarkStart w:id="44" w:name="_Toc359182319"/>
      <w:bookmarkStart w:id="45" w:name="_Toc359186736"/>
      <w:bookmarkStart w:id="46" w:name="_Toc442965545"/>
      <w:r w:rsidRPr="003F6054">
        <w:lastRenderedPageBreak/>
        <w:t>У</w:t>
      </w:r>
      <w:r w:rsidR="00021E7C" w:rsidRPr="003F6054">
        <w:t>словия применения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090605B9" w14:textId="77777777" w:rsidR="00906814" w:rsidRPr="003F6054" w:rsidRDefault="00906814" w:rsidP="00D81A7A">
      <w:pPr>
        <w:pStyle w:val="2"/>
      </w:pPr>
      <w:bookmarkStart w:id="47" w:name="_Toc442965546"/>
      <w:r w:rsidRPr="003F6054">
        <w:t>Условия применения</w:t>
      </w:r>
      <w:bookmarkEnd w:id="47"/>
    </w:p>
    <w:p w14:paraId="47163E6F" w14:textId="77777777" w:rsidR="00906814" w:rsidRPr="003F6054" w:rsidRDefault="00906814" w:rsidP="00BA74AE">
      <w:pPr>
        <w:rPr>
          <w:rStyle w:val="12"/>
        </w:rPr>
      </w:pPr>
      <w:bookmarkStart w:id="48" w:name="_Toc115082057"/>
      <w:bookmarkStart w:id="49" w:name="_Toc202089126"/>
      <w:bookmarkStart w:id="50" w:name="_Toc233442489"/>
      <w:bookmarkStart w:id="51" w:name="_Toc279742448"/>
      <w:bookmarkStart w:id="52" w:name="_Toc279742864"/>
      <w:bookmarkStart w:id="53" w:name="_Toc359182321"/>
      <w:bookmarkStart w:id="54" w:name="_Toc359186738"/>
      <w:r w:rsidRPr="003F6054">
        <w:rPr>
          <w:rStyle w:val="12"/>
        </w:rPr>
        <w:t>Для работы с системой компьютер должен отвечать следующим требованиям:</w:t>
      </w:r>
    </w:p>
    <w:p w14:paraId="3B65F2F4" w14:textId="1E4E5A6C" w:rsidR="00906814" w:rsidRPr="00D844B7" w:rsidRDefault="00906814" w:rsidP="00906814">
      <w:pPr>
        <w:pStyle w:val="a0"/>
      </w:pPr>
      <w:bookmarkStart w:id="55" w:name="_Toc272190278"/>
      <w:bookmarkStart w:id="56" w:name="_Toc279050730"/>
      <w:bookmarkStart w:id="57" w:name="_Toc279156072"/>
      <w:bookmarkStart w:id="58" w:name="_Toc279156584"/>
      <w:bookmarkStart w:id="59" w:name="_Toc279156882"/>
      <w:bookmarkStart w:id="60" w:name="_Toc279392483"/>
      <w:r w:rsidRPr="00D844B7">
        <w:t>Аппаратные</w:t>
      </w:r>
      <w:r w:rsidR="005B1198" w:rsidRPr="00D844B7">
        <w:t xml:space="preserve"> </w:t>
      </w:r>
      <w:r w:rsidR="005B1198" w:rsidRPr="00D844B7">
        <w:rPr>
          <w:rStyle w:val="12"/>
        </w:rPr>
        <w:t>(не ниже)</w:t>
      </w:r>
      <w:r w:rsidRPr="00D844B7">
        <w:t>:</w:t>
      </w:r>
    </w:p>
    <w:p w14:paraId="5126512F" w14:textId="77777777" w:rsidR="00906814" w:rsidRPr="00D844B7" w:rsidRDefault="00906814" w:rsidP="00E62A24">
      <w:pPr>
        <w:pStyle w:val="22"/>
        <w:rPr>
          <w:rStyle w:val="12"/>
        </w:rPr>
      </w:pPr>
      <w:r w:rsidRPr="00D844B7">
        <w:rPr>
          <w:rStyle w:val="12"/>
        </w:rPr>
        <w:t>двухъядерный процессор с тактовой частотой 2,</w:t>
      </w:r>
      <w:r w:rsidR="00D321E9" w:rsidRPr="00D844B7">
        <w:rPr>
          <w:rStyle w:val="12"/>
        </w:rPr>
        <w:t>5</w:t>
      </w:r>
      <w:r w:rsidRPr="00D844B7">
        <w:rPr>
          <w:rStyle w:val="12"/>
        </w:rPr>
        <w:t xml:space="preserve"> ГГц;</w:t>
      </w:r>
    </w:p>
    <w:p w14:paraId="46054A0C" w14:textId="77777777" w:rsidR="00906814" w:rsidRPr="00D844B7" w:rsidRDefault="00906814" w:rsidP="00E62A24">
      <w:pPr>
        <w:pStyle w:val="22"/>
        <w:rPr>
          <w:rStyle w:val="12"/>
        </w:rPr>
      </w:pPr>
      <w:r w:rsidRPr="00D844B7">
        <w:rPr>
          <w:rStyle w:val="12"/>
        </w:rPr>
        <w:t>оперативная память 2 Гб;</w:t>
      </w:r>
    </w:p>
    <w:p w14:paraId="53F67D42" w14:textId="77777777" w:rsidR="00906814" w:rsidRPr="00D844B7" w:rsidRDefault="00906814" w:rsidP="00E62A24">
      <w:pPr>
        <w:pStyle w:val="22"/>
        <w:rPr>
          <w:rStyle w:val="12"/>
        </w:rPr>
      </w:pPr>
      <w:r w:rsidRPr="00D844B7">
        <w:rPr>
          <w:rStyle w:val="12"/>
        </w:rPr>
        <w:t>устройства ручного ввода;</w:t>
      </w:r>
    </w:p>
    <w:p w14:paraId="32303115" w14:textId="77777777" w:rsidR="00906814" w:rsidRPr="00D844B7" w:rsidRDefault="00906814" w:rsidP="00E62A24">
      <w:pPr>
        <w:pStyle w:val="22"/>
        <w:rPr>
          <w:rStyle w:val="12"/>
        </w:rPr>
      </w:pPr>
      <w:r w:rsidRPr="00D844B7">
        <w:rPr>
          <w:rStyle w:val="12"/>
        </w:rPr>
        <w:t>монитор;</w:t>
      </w:r>
    </w:p>
    <w:p w14:paraId="7DD7BFE0" w14:textId="77777777" w:rsidR="00906814" w:rsidRPr="00D844B7" w:rsidRDefault="00906814" w:rsidP="00E62A24">
      <w:pPr>
        <w:pStyle w:val="22"/>
        <w:rPr>
          <w:rStyle w:val="12"/>
        </w:rPr>
      </w:pPr>
      <w:r w:rsidRPr="00D844B7">
        <w:rPr>
          <w:rStyle w:val="12"/>
        </w:rPr>
        <w:t xml:space="preserve">подключение к Интернет (1 </w:t>
      </w:r>
      <w:proofErr w:type="gramStart"/>
      <w:r w:rsidRPr="00D844B7">
        <w:rPr>
          <w:rStyle w:val="12"/>
        </w:rPr>
        <w:t>Мбит/с</w:t>
      </w:r>
      <w:proofErr w:type="gramEnd"/>
      <w:r w:rsidRPr="00D844B7">
        <w:rPr>
          <w:rStyle w:val="12"/>
        </w:rPr>
        <w:t>).</w:t>
      </w:r>
    </w:p>
    <w:p w14:paraId="58E8FEFE" w14:textId="77777777" w:rsidR="00906814" w:rsidRPr="00D844B7" w:rsidRDefault="00906814" w:rsidP="00906814">
      <w:pPr>
        <w:pStyle w:val="a0"/>
      </w:pPr>
      <w:r w:rsidRPr="00D844B7">
        <w:t>Программные:</w:t>
      </w:r>
    </w:p>
    <w:p w14:paraId="7D8B319C" w14:textId="2B271753" w:rsidR="00906814" w:rsidRPr="00D844B7" w:rsidRDefault="00906814" w:rsidP="00E62A24">
      <w:pPr>
        <w:pStyle w:val="22"/>
        <w:rPr>
          <w:rStyle w:val="12"/>
        </w:rPr>
      </w:pPr>
      <w:r w:rsidRPr="00D844B7">
        <w:rPr>
          <w:rStyle w:val="12"/>
        </w:rPr>
        <w:t xml:space="preserve">операционная система </w:t>
      </w:r>
      <w:r w:rsidRPr="00D844B7">
        <w:rPr>
          <w:rStyle w:val="12"/>
          <w:lang w:val="en-US"/>
        </w:rPr>
        <w:t>Microsoft</w:t>
      </w:r>
      <w:r w:rsidRPr="00D844B7">
        <w:rPr>
          <w:rStyle w:val="12"/>
        </w:rPr>
        <w:t xml:space="preserve"> </w:t>
      </w:r>
      <w:r w:rsidRPr="00D844B7">
        <w:rPr>
          <w:rStyle w:val="12"/>
          <w:lang w:val="en-US"/>
        </w:rPr>
        <w:t>Windows</w:t>
      </w:r>
      <w:r w:rsidRPr="00D844B7">
        <w:rPr>
          <w:rStyle w:val="12"/>
        </w:rPr>
        <w:t xml:space="preserve"> </w:t>
      </w:r>
      <w:r w:rsidRPr="00D844B7">
        <w:rPr>
          <w:rStyle w:val="12"/>
          <w:lang w:val="en-US"/>
        </w:rPr>
        <w:t>XP</w:t>
      </w:r>
      <w:r w:rsidR="00BD26E5" w:rsidRPr="00D844B7">
        <w:rPr>
          <w:rStyle w:val="12"/>
        </w:rPr>
        <w:t>-8 и др.</w:t>
      </w:r>
      <w:r w:rsidR="005B1198" w:rsidRPr="00D844B7">
        <w:rPr>
          <w:rStyle w:val="12"/>
        </w:rPr>
        <w:t xml:space="preserve"> (не ниже)</w:t>
      </w:r>
      <w:r w:rsidRPr="00D844B7">
        <w:rPr>
          <w:rStyle w:val="12"/>
        </w:rPr>
        <w:t>;</w:t>
      </w:r>
    </w:p>
    <w:p w14:paraId="5FFB179E" w14:textId="77777777" w:rsidR="00906814" w:rsidRPr="003F6054" w:rsidRDefault="00B543BA" w:rsidP="00E62A24">
      <w:pPr>
        <w:pStyle w:val="22"/>
        <w:rPr>
          <w:rStyle w:val="12"/>
        </w:rPr>
      </w:pPr>
      <w:r w:rsidRPr="003F6054">
        <w:rPr>
          <w:rStyle w:val="12"/>
        </w:rPr>
        <w:t>веб-браузер</w:t>
      </w:r>
      <w:r w:rsidR="00906814" w:rsidRPr="003F6054">
        <w:rPr>
          <w:rStyle w:val="12"/>
        </w:rPr>
        <w:t>;</w:t>
      </w:r>
    </w:p>
    <w:p w14:paraId="3EC6029B" w14:textId="77777777" w:rsidR="00906814" w:rsidRPr="003F6054" w:rsidRDefault="00906814" w:rsidP="00E62A24">
      <w:pPr>
        <w:pStyle w:val="22"/>
        <w:rPr>
          <w:rStyle w:val="12"/>
        </w:rPr>
      </w:pPr>
      <w:r w:rsidRPr="003F6054">
        <w:rPr>
          <w:rStyle w:val="12"/>
        </w:rPr>
        <w:t xml:space="preserve">приложения для работы с файлами формата: </w:t>
      </w:r>
      <w:r w:rsidR="00D321E9">
        <w:rPr>
          <w:rStyle w:val="12"/>
        </w:rPr>
        <w:t>*.</w:t>
      </w:r>
      <w:proofErr w:type="spellStart"/>
      <w:r w:rsidR="00D321E9">
        <w:rPr>
          <w:rStyle w:val="12"/>
        </w:rPr>
        <w:t>xls</w:t>
      </w:r>
      <w:proofErr w:type="spellEnd"/>
      <w:r w:rsidRPr="003F6054">
        <w:rPr>
          <w:rStyle w:val="12"/>
        </w:rPr>
        <w:t>.</w:t>
      </w:r>
    </w:p>
    <w:p w14:paraId="4D5ED7F6" w14:textId="77777777" w:rsidR="00D67A59" w:rsidRPr="003F6054" w:rsidRDefault="00D67A59" w:rsidP="00D81A7A">
      <w:pPr>
        <w:pStyle w:val="2"/>
      </w:pPr>
      <w:bookmarkStart w:id="61" w:name="_Toc233442490"/>
      <w:bookmarkStart w:id="62" w:name="_Toc279742449"/>
      <w:bookmarkStart w:id="63" w:name="_Toc279742865"/>
      <w:bookmarkStart w:id="64" w:name="_Toc369719921"/>
      <w:bookmarkStart w:id="65" w:name="_Toc384035349"/>
      <w:bookmarkStart w:id="66" w:name="_Toc4429655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Pr="003F6054">
        <w:t>Условные обозначения</w:t>
      </w:r>
      <w:bookmarkEnd w:id="61"/>
      <w:bookmarkEnd w:id="62"/>
      <w:bookmarkEnd w:id="63"/>
      <w:bookmarkEnd w:id="64"/>
      <w:bookmarkEnd w:id="65"/>
      <w:bookmarkEnd w:id="66"/>
    </w:p>
    <w:p w14:paraId="4A8FE889" w14:textId="77777777" w:rsidR="00D67A59" w:rsidRPr="003F6054" w:rsidRDefault="00D67A59" w:rsidP="00D67A59">
      <w:r w:rsidRPr="003F6054">
        <w:t xml:space="preserve">В данном </w:t>
      </w:r>
      <w:proofErr w:type="gramStart"/>
      <w:r w:rsidRPr="003F6054">
        <w:t>руководстве</w:t>
      </w:r>
      <w:proofErr w:type="gramEnd"/>
      <w:r w:rsidRPr="003F6054">
        <w:t xml:space="preserve"> используются следующие условные обозначения:</w:t>
      </w:r>
    </w:p>
    <w:p w14:paraId="0DD8A664" w14:textId="77777777" w:rsidR="00D67A59" w:rsidRPr="003F6054" w:rsidRDefault="00D67A59" w:rsidP="00D67A59">
      <w:pPr>
        <w:pStyle w:val="-6"/>
      </w:pPr>
      <w:r w:rsidRPr="003F6054">
        <w:t xml:space="preserve">Таблица </w:t>
      </w:r>
      <w:r w:rsidR="004A5485">
        <w:fldChar w:fldCharType="begin"/>
      </w:r>
      <w:r w:rsidR="004A5485">
        <w:instrText xml:space="preserve"> SEQ Таблица \* ARABIC </w:instrText>
      </w:r>
      <w:r w:rsidR="004A5485">
        <w:fldChar w:fldCharType="separate"/>
      </w:r>
      <w:r w:rsidR="00826441">
        <w:rPr>
          <w:noProof/>
        </w:rPr>
        <w:t>1</w:t>
      </w:r>
      <w:r w:rsidR="004A5485">
        <w:rPr>
          <w:noProof/>
        </w:rPr>
        <w:fldChar w:fldCharType="end"/>
      </w:r>
      <w:r w:rsidRPr="003F6054">
        <w:t xml:space="preserve"> Условные обозначения, используемые в данном руководстве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6" w:type="dxa"/>
          <w:left w:w="96" w:type="dxa"/>
          <w:bottom w:w="96" w:type="dxa"/>
          <w:right w:w="96" w:type="dxa"/>
        </w:tblCellMar>
        <w:tblLook w:val="01E0" w:firstRow="1" w:lastRow="1" w:firstColumn="1" w:lastColumn="1" w:noHBand="0" w:noVBand="0"/>
      </w:tblPr>
      <w:tblGrid>
        <w:gridCol w:w="3844"/>
        <w:gridCol w:w="6"/>
        <w:gridCol w:w="6207"/>
      </w:tblGrid>
      <w:tr w:rsidR="00D67A59" w:rsidRPr="003F6054" w14:paraId="6DACF2ED" w14:textId="77777777" w:rsidTr="00764D7B">
        <w:trPr>
          <w:cantSplit/>
          <w:tblHeader/>
        </w:trPr>
        <w:tc>
          <w:tcPr>
            <w:tcW w:w="3844" w:type="dxa"/>
            <w:shd w:val="clear" w:color="auto" w:fill="CCCCCC"/>
          </w:tcPr>
          <w:p w14:paraId="4B73FCE8" w14:textId="77777777" w:rsidR="00D67A59" w:rsidRPr="003F6054" w:rsidRDefault="00D67A59" w:rsidP="00CA596D">
            <w:pPr>
              <w:pStyle w:val="-5"/>
            </w:pPr>
            <w:r w:rsidRPr="003F6054">
              <w:t>Условное обозначение</w:t>
            </w:r>
          </w:p>
        </w:tc>
        <w:tc>
          <w:tcPr>
            <w:tcW w:w="6213" w:type="dxa"/>
            <w:gridSpan w:val="2"/>
            <w:shd w:val="clear" w:color="auto" w:fill="CCCCCC"/>
          </w:tcPr>
          <w:p w14:paraId="3BBA1B0F" w14:textId="77777777" w:rsidR="00D67A59" w:rsidRPr="003F6054" w:rsidRDefault="00D67A59" w:rsidP="00CA596D">
            <w:pPr>
              <w:pStyle w:val="-5"/>
            </w:pPr>
            <w:r w:rsidRPr="003F6054">
              <w:t>Пояснение</w:t>
            </w:r>
          </w:p>
        </w:tc>
      </w:tr>
      <w:tr w:rsidR="00D67A59" w:rsidRPr="003F6054" w14:paraId="515A11D6" w14:textId="77777777" w:rsidTr="00764D7B">
        <w:trPr>
          <w:cantSplit/>
        </w:trPr>
        <w:tc>
          <w:tcPr>
            <w:tcW w:w="3844" w:type="dxa"/>
          </w:tcPr>
          <w:p w14:paraId="1EF05E31" w14:textId="77777777" w:rsidR="00D67A59" w:rsidRPr="003F6054" w:rsidRDefault="00D67A59" w:rsidP="00CA596D">
            <w:pPr>
              <w:pStyle w:val="-7"/>
            </w:pPr>
            <w:proofErr w:type="spellStart"/>
            <w:r w:rsidRPr="003F6054">
              <w:t>Ctrl+V</w:t>
            </w:r>
            <w:proofErr w:type="spellEnd"/>
          </w:p>
        </w:tc>
        <w:tc>
          <w:tcPr>
            <w:tcW w:w="6213" w:type="dxa"/>
            <w:gridSpan w:val="2"/>
          </w:tcPr>
          <w:p w14:paraId="065A4D74" w14:textId="77777777" w:rsidR="00D67A59" w:rsidRPr="003F6054" w:rsidRDefault="00D67A59" w:rsidP="00CA596D">
            <w:pPr>
              <w:pStyle w:val="-7"/>
            </w:pPr>
            <w:r w:rsidRPr="003F6054">
              <w:t>Сочетания клавиш, используемые для выполнения действий в системе.</w:t>
            </w:r>
          </w:p>
        </w:tc>
      </w:tr>
      <w:tr w:rsidR="00D67A59" w:rsidRPr="003F6054" w14:paraId="4A666D68" w14:textId="77777777" w:rsidTr="00764D7B">
        <w:trPr>
          <w:cantSplit/>
        </w:trPr>
        <w:tc>
          <w:tcPr>
            <w:tcW w:w="3844" w:type="dxa"/>
          </w:tcPr>
          <w:p w14:paraId="076B2F83" w14:textId="77777777" w:rsidR="00D67A59" w:rsidRPr="003F6054" w:rsidRDefault="00D67A59" w:rsidP="00CA596D">
            <w:pPr>
              <w:pStyle w:val="-7"/>
              <w:rPr>
                <w:b/>
              </w:rPr>
            </w:pPr>
            <w:r w:rsidRPr="003F6054">
              <w:rPr>
                <w:b/>
              </w:rPr>
              <w:t xml:space="preserve">Пункт 1 </w:t>
            </w:r>
            <w:r w:rsidRPr="003F6054">
              <w:rPr>
                <w:b/>
              </w:rPr>
              <w:sym w:font="Symbol" w:char="F0AE"/>
            </w:r>
            <w:r w:rsidRPr="003F6054">
              <w:rPr>
                <w:b/>
              </w:rPr>
              <w:t xml:space="preserve"> Пункт 2 </w:t>
            </w:r>
            <w:r w:rsidRPr="003F6054">
              <w:rPr>
                <w:b/>
              </w:rPr>
              <w:sym w:font="Symbol" w:char="F0AE"/>
            </w:r>
            <w:r w:rsidRPr="003F6054">
              <w:rPr>
                <w:b/>
              </w:rPr>
              <w:t xml:space="preserve"> Пункт 3</w:t>
            </w:r>
          </w:p>
        </w:tc>
        <w:tc>
          <w:tcPr>
            <w:tcW w:w="6213" w:type="dxa"/>
            <w:gridSpan w:val="2"/>
          </w:tcPr>
          <w:p w14:paraId="360A763A" w14:textId="77777777" w:rsidR="00D67A59" w:rsidRPr="003F6054" w:rsidRDefault="00D67A59" w:rsidP="00CA596D">
            <w:pPr>
              <w:pStyle w:val="-7"/>
            </w:pPr>
            <w:r w:rsidRPr="003F6054">
              <w:t>Последовательность навигации по пунктам меню приложения.</w:t>
            </w:r>
          </w:p>
        </w:tc>
      </w:tr>
      <w:tr w:rsidR="00D67A59" w:rsidRPr="003F6054" w14:paraId="76111C50" w14:textId="77777777" w:rsidTr="00764D7B">
        <w:trPr>
          <w:cantSplit/>
        </w:trPr>
        <w:tc>
          <w:tcPr>
            <w:tcW w:w="3850" w:type="dxa"/>
            <w:gridSpan w:val="2"/>
          </w:tcPr>
          <w:p w14:paraId="567FFC8E" w14:textId="77777777" w:rsidR="00D67A59" w:rsidRPr="003F6054" w:rsidRDefault="00D67A59" w:rsidP="00CA596D">
            <w:pPr>
              <w:pStyle w:val="-7"/>
              <w:rPr>
                <w:b/>
              </w:rPr>
            </w:pPr>
            <w:r w:rsidRPr="003F6054">
              <w:object w:dxaOrig="3555" w:dyaOrig="1290" w14:anchorId="387BEF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30pt" o:ole="">
                  <v:imagedata r:id="rId12" o:title=""/>
                </v:shape>
                <o:OLEObject Type="Embed" ProgID="PBrush" ShapeID="_x0000_i1025" DrawAspect="Content" ObjectID="_1517493752" r:id="rId13"/>
              </w:object>
            </w:r>
          </w:p>
        </w:tc>
        <w:tc>
          <w:tcPr>
            <w:tcW w:w="6207" w:type="dxa"/>
          </w:tcPr>
          <w:p w14:paraId="0708C242" w14:textId="77777777" w:rsidR="00D67A59" w:rsidRPr="003F6054" w:rsidRDefault="00D67A59" w:rsidP="00CA596D">
            <w:pPr>
              <w:pStyle w:val="-7"/>
            </w:pPr>
            <w:r w:rsidRPr="003F6054">
              <w:t>Красная рамка указывает на часть интерфейса, на которую необходимо обратить внимание.</w:t>
            </w:r>
          </w:p>
        </w:tc>
      </w:tr>
      <w:tr w:rsidR="00D67A59" w:rsidRPr="003F6054" w14:paraId="5A29A0CB" w14:textId="77777777" w:rsidTr="00764D7B">
        <w:trPr>
          <w:cantSplit/>
        </w:trPr>
        <w:tc>
          <w:tcPr>
            <w:tcW w:w="3844" w:type="dxa"/>
          </w:tcPr>
          <w:p w14:paraId="09782E10" w14:textId="77777777" w:rsidR="00D67A59" w:rsidRPr="003F6054" w:rsidRDefault="00D67A59" w:rsidP="00CA596D">
            <w:pPr>
              <w:pStyle w:val="-7"/>
              <w:rPr>
                <w:b/>
              </w:rPr>
            </w:pPr>
            <w:r w:rsidRPr="003F6054">
              <w:rPr>
                <w:b/>
              </w:rPr>
              <w:t>Примечание:</w:t>
            </w:r>
          </w:p>
          <w:p w14:paraId="628BDF2C" w14:textId="77777777" w:rsidR="00D67A59" w:rsidRPr="003F6054" w:rsidRDefault="00D67A59" w:rsidP="00CA596D">
            <w:pPr>
              <w:pStyle w:val="-7"/>
            </w:pPr>
            <w:r w:rsidRPr="003F6054">
              <w:t>Те</w:t>
            </w:r>
            <w:proofErr w:type="gramStart"/>
            <w:r w:rsidRPr="003F6054">
              <w:t>кст пр</w:t>
            </w:r>
            <w:proofErr w:type="gramEnd"/>
            <w:r w:rsidRPr="003F6054">
              <w:t>имечания</w:t>
            </w:r>
          </w:p>
        </w:tc>
        <w:tc>
          <w:tcPr>
            <w:tcW w:w="6213" w:type="dxa"/>
            <w:gridSpan w:val="2"/>
          </w:tcPr>
          <w:p w14:paraId="2AFD8024" w14:textId="77777777" w:rsidR="00D67A59" w:rsidRPr="003F6054" w:rsidRDefault="00D67A59" w:rsidP="00CA596D">
            <w:pPr>
              <w:pStyle w:val="-7"/>
            </w:pPr>
            <w:r w:rsidRPr="003F6054">
              <w:t>Важная информация, касающаяся функционирования системы или порядка ввода и обработки данных.</w:t>
            </w:r>
          </w:p>
        </w:tc>
      </w:tr>
    </w:tbl>
    <w:p w14:paraId="0A0A8309" w14:textId="77777777" w:rsidR="00D67A59" w:rsidRPr="003F6054" w:rsidRDefault="00D67A59" w:rsidP="00D81A7A">
      <w:pPr>
        <w:pStyle w:val="2"/>
      </w:pPr>
      <w:bookmarkStart w:id="67" w:name="_Toc115082053"/>
      <w:bookmarkStart w:id="68" w:name="_Toc202089128"/>
      <w:bookmarkStart w:id="69" w:name="_Toc233442491"/>
      <w:bookmarkStart w:id="70" w:name="_Toc279742450"/>
      <w:bookmarkStart w:id="71" w:name="_Toc279742866"/>
      <w:bookmarkStart w:id="72" w:name="_Toc369719922"/>
      <w:bookmarkStart w:id="73" w:name="_Toc384035350"/>
      <w:bookmarkStart w:id="74" w:name="_Toc442965548"/>
      <w:r w:rsidRPr="003F6054">
        <w:t>Терминология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5051AA57" w14:textId="77777777" w:rsidR="00D67A59" w:rsidRPr="003F6054" w:rsidRDefault="00D67A59" w:rsidP="00D67A59">
      <w:pPr>
        <w:pStyle w:val="-7"/>
        <w:rPr>
          <w:b/>
          <w:bCs/>
        </w:rPr>
      </w:pPr>
      <w:r w:rsidRPr="003F6054">
        <w:t xml:space="preserve">В данном </w:t>
      </w:r>
      <w:proofErr w:type="gramStart"/>
      <w:r w:rsidRPr="003F6054">
        <w:t>руководстве</w:t>
      </w:r>
      <w:proofErr w:type="gramEnd"/>
      <w:r w:rsidRPr="003F6054">
        <w:t xml:space="preserve"> используются следующие термины:</w:t>
      </w:r>
    </w:p>
    <w:p w14:paraId="68009CAD" w14:textId="77777777" w:rsidR="00D67A59" w:rsidRPr="003F6054" w:rsidRDefault="00D67A59" w:rsidP="00D67A59">
      <w:pPr>
        <w:pStyle w:val="-6"/>
      </w:pPr>
      <w:r w:rsidRPr="003F6054">
        <w:lastRenderedPageBreak/>
        <w:t xml:space="preserve">Таблица </w:t>
      </w:r>
      <w:r w:rsidR="004A5485">
        <w:fldChar w:fldCharType="begin"/>
      </w:r>
      <w:r w:rsidR="004A5485">
        <w:instrText xml:space="preserve"> SEQ Таблица \* ARABIC </w:instrText>
      </w:r>
      <w:r w:rsidR="004A5485">
        <w:fldChar w:fldCharType="separate"/>
      </w:r>
      <w:r w:rsidR="00826441">
        <w:rPr>
          <w:noProof/>
        </w:rPr>
        <w:t>2</w:t>
      </w:r>
      <w:r w:rsidR="004A5485">
        <w:rPr>
          <w:noProof/>
        </w:rPr>
        <w:fldChar w:fldCharType="end"/>
      </w:r>
      <w:r w:rsidRPr="003F6054">
        <w:t xml:space="preserve"> Терминология, используемая в данном руководстве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6" w:type="dxa"/>
          <w:left w:w="96" w:type="dxa"/>
          <w:bottom w:w="96" w:type="dxa"/>
          <w:right w:w="96" w:type="dxa"/>
        </w:tblCellMar>
        <w:tblLook w:val="01E0" w:firstRow="1" w:lastRow="1" w:firstColumn="1" w:lastColumn="1" w:noHBand="0" w:noVBand="0"/>
      </w:tblPr>
      <w:tblGrid>
        <w:gridCol w:w="3809"/>
        <w:gridCol w:w="6248"/>
      </w:tblGrid>
      <w:tr w:rsidR="00D67A59" w:rsidRPr="003F6054" w14:paraId="1286DF1B" w14:textId="77777777" w:rsidTr="00BC4BAD">
        <w:trPr>
          <w:cantSplit/>
        </w:trPr>
        <w:tc>
          <w:tcPr>
            <w:tcW w:w="3844" w:type="dxa"/>
            <w:shd w:val="clear" w:color="auto" w:fill="CCCCCC"/>
          </w:tcPr>
          <w:p w14:paraId="7A878737" w14:textId="77777777" w:rsidR="00D67A59" w:rsidRPr="003F6054" w:rsidRDefault="00D67A59" w:rsidP="00CA596D">
            <w:pPr>
              <w:pStyle w:val="-5"/>
            </w:pPr>
            <w:r w:rsidRPr="003F6054">
              <w:t>Термин</w:t>
            </w:r>
          </w:p>
        </w:tc>
        <w:tc>
          <w:tcPr>
            <w:tcW w:w="6334" w:type="dxa"/>
            <w:shd w:val="clear" w:color="auto" w:fill="CCCCCC"/>
          </w:tcPr>
          <w:p w14:paraId="3C5B382D" w14:textId="77777777" w:rsidR="00D67A59" w:rsidRPr="003F6054" w:rsidRDefault="00D67A59" w:rsidP="00CA596D">
            <w:pPr>
              <w:pStyle w:val="-5"/>
            </w:pPr>
            <w:r w:rsidRPr="003F6054">
              <w:t>Пояснение</w:t>
            </w:r>
          </w:p>
        </w:tc>
      </w:tr>
      <w:tr w:rsidR="00D67A59" w:rsidRPr="003F6054" w14:paraId="41E1E5C1" w14:textId="77777777" w:rsidTr="00BC4BAD">
        <w:trPr>
          <w:cantSplit/>
        </w:trPr>
        <w:tc>
          <w:tcPr>
            <w:tcW w:w="3844" w:type="dxa"/>
          </w:tcPr>
          <w:p w14:paraId="5B29D098" w14:textId="77777777" w:rsidR="00D67A59" w:rsidRPr="003F6054" w:rsidRDefault="00D67A59" w:rsidP="00CA596D">
            <w:pPr>
              <w:pStyle w:val="-7"/>
            </w:pPr>
            <w:r w:rsidRPr="003F6054">
              <w:t>Выбрать</w:t>
            </w:r>
          </w:p>
        </w:tc>
        <w:tc>
          <w:tcPr>
            <w:tcW w:w="6334" w:type="dxa"/>
          </w:tcPr>
          <w:p w14:paraId="6E34437D" w14:textId="77777777" w:rsidR="00D67A59" w:rsidRPr="003F6054" w:rsidRDefault="00D67A59" w:rsidP="00CA596D">
            <w:pPr>
              <w:pStyle w:val="-7"/>
            </w:pPr>
            <w:r w:rsidRPr="003F6054">
              <w:t>Навести указатель мыши на объект и нажать левую кнопку мыши (применительно к ссылкам, опциям и др.).</w:t>
            </w:r>
          </w:p>
          <w:p w14:paraId="660DFE4E" w14:textId="77777777" w:rsidR="00D67A59" w:rsidRPr="003F6054" w:rsidRDefault="00D67A59" w:rsidP="00CA596D">
            <w:pPr>
              <w:pStyle w:val="-7"/>
            </w:pPr>
            <w:r w:rsidRPr="003F6054">
              <w:t>Применительно к спискам – раскрыть список, навести указатель мыши на требуемую строку списка и нажать левую кнопку мыши.</w:t>
            </w:r>
          </w:p>
        </w:tc>
      </w:tr>
      <w:tr w:rsidR="00D67A59" w:rsidRPr="003F6054" w14:paraId="712AAEE0" w14:textId="77777777" w:rsidTr="00BC4BAD">
        <w:trPr>
          <w:cantSplit/>
        </w:trPr>
        <w:tc>
          <w:tcPr>
            <w:tcW w:w="3844" w:type="dxa"/>
          </w:tcPr>
          <w:p w14:paraId="1237FAC7" w14:textId="77777777" w:rsidR="00D67A59" w:rsidRPr="003F6054" w:rsidRDefault="00D67A59" w:rsidP="00CA596D">
            <w:pPr>
              <w:pStyle w:val="-7"/>
            </w:pPr>
            <w:r w:rsidRPr="003F6054">
              <w:t>Щелкнуть</w:t>
            </w:r>
          </w:p>
        </w:tc>
        <w:tc>
          <w:tcPr>
            <w:tcW w:w="6334" w:type="dxa"/>
          </w:tcPr>
          <w:p w14:paraId="089C59B8" w14:textId="77777777" w:rsidR="00D67A59" w:rsidRPr="003F6054" w:rsidRDefault="00D67A59" w:rsidP="00CA596D">
            <w:pPr>
              <w:pStyle w:val="-7"/>
            </w:pPr>
            <w:r w:rsidRPr="003F6054">
              <w:t>То же, что и</w:t>
            </w:r>
            <w:proofErr w:type="gramStart"/>
            <w:r w:rsidRPr="003F6054">
              <w:t xml:space="preserve"> В</w:t>
            </w:r>
            <w:proofErr w:type="gramEnd"/>
            <w:r w:rsidRPr="003F6054">
              <w:t>ыбрать.</w:t>
            </w:r>
          </w:p>
        </w:tc>
      </w:tr>
      <w:tr w:rsidR="00D67A59" w:rsidRPr="003F6054" w14:paraId="0EC0F8FF" w14:textId="77777777" w:rsidTr="00BC4BAD">
        <w:trPr>
          <w:cantSplit/>
        </w:trPr>
        <w:tc>
          <w:tcPr>
            <w:tcW w:w="3844" w:type="dxa"/>
          </w:tcPr>
          <w:p w14:paraId="0D83A8B6" w14:textId="77777777" w:rsidR="00D67A59" w:rsidRPr="003F6054" w:rsidRDefault="00D67A59" w:rsidP="00CA596D">
            <w:pPr>
              <w:pStyle w:val="-7"/>
            </w:pPr>
            <w:r w:rsidRPr="003F6054">
              <w:t>Выделить</w:t>
            </w:r>
          </w:p>
        </w:tc>
        <w:tc>
          <w:tcPr>
            <w:tcW w:w="6334" w:type="dxa"/>
          </w:tcPr>
          <w:p w14:paraId="0EEBFFCC" w14:textId="77777777" w:rsidR="00D67A59" w:rsidRPr="003F6054" w:rsidRDefault="00D67A59" w:rsidP="00CA596D">
            <w:pPr>
              <w:pStyle w:val="-7"/>
            </w:pPr>
            <w:r w:rsidRPr="003F6054">
              <w:t>Нажать левую кнопку мыши и, не отпуская, переместить указатель мыши таким образом, чтобы объект или текст оказался подсвечен.</w:t>
            </w:r>
          </w:p>
        </w:tc>
      </w:tr>
      <w:tr w:rsidR="00D67A59" w:rsidRPr="003F6054" w14:paraId="639192EF" w14:textId="77777777" w:rsidTr="00BC4BAD">
        <w:trPr>
          <w:cantSplit/>
        </w:trPr>
        <w:tc>
          <w:tcPr>
            <w:tcW w:w="3844" w:type="dxa"/>
          </w:tcPr>
          <w:p w14:paraId="1C1D17D8" w14:textId="77777777" w:rsidR="00D67A59" w:rsidRPr="003F6054" w:rsidRDefault="00D67A59" w:rsidP="00CA596D">
            <w:pPr>
              <w:pStyle w:val="-7"/>
            </w:pPr>
            <w:r w:rsidRPr="003F6054">
              <w:t>Нажать</w:t>
            </w:r>
          </w:p>
        </w:tc>
        <w:tc>
          <w:tcPr>
            <w:tcW w:w="6334" w:type="dxa"/>
          </w:tcPr>
          <w:p w14:paraId="23287EB4" w14:textId="77777777" w:rsidR="00D67A59" w:rsidRPr="003F6054" w:rsidRDefault="00D67A59" w:rsidP="00CA596D">
            <w:pPr>
              <w:pStyle w:val="-7"/>
            </w:pPr>
            <w:r w:rsidRPr="003F6054">
              <w:t>Навести указатель мыши на объект и нажать левую кнопку мыши (применительно к кнопкам).</w:t>
            </w:r>
          </w:p>
        </w:tc>
      </w:tr>
      <w:tr w:rsidR="00D67A59" w:rsidRPr="003F6054" w14:paraId="025200B9" w14:textId="77777777" w:rsidTr="00BC4BAD">
        <w:trPr>
          <w:cantSplit/>
        </w:trPr>
        <w:tc>
          <w:tcPr>
            <w:tcW w:w="3844" w:type="dxa"/>
          </w:tcPr>
          <w:p w14:paraId="62BEC8F8" w14:textId="77777777" w:rsidR="00D67A59" w:rsidRPr="003F6054" w:rsidRDefault="00D67A59" w:rsidP="00CA596D">
            <w:pPr>
              <w:pStyle w:val="-7"/>
            </w:pPr>
            <w:r w:rsidRPr="003F6054">
              <w:t>Установить/снять</w:t>
            </w:r>
          </w:p>
        </w:tc>
        <w:tc>
          <w:tcPr>
            <w:tcW w:w="6334" w:type="dxa"/>
          </w:tcPr>
          <w:p w14:paraId="4C30AC62" w14:textId="77777777" w:rsidR="00D67A59" w:rsidRPr="003F6054" w:rsidRDefault="00D67A59" w:rsidP="00CA596D">
            <w:pPr>
              <w:pStyle w:val="-7"/>
            </w:pPr>
            <w:r w:rsidRPr="003F6054">
              <w:t xml:space="preserve">Применительно к флажкам - навести указатель мыши на флажок и нажать левую кнопку мыши. Значок флажка при </w:t>
            </w:r>
            <w:proofErr w:type="gramStart"/>
            <w:r w:rsidRPr="003F6054">
              <w:t>этом</w:t>
            </w:r>
            <w:proofErr w:type="gramEnd"/>
            <w:r w:rsidRPr="003F6054">
              <w:t xml:space="preserve"> должен смениться на галочку (установить) или, наоборот, стать пустым (снять).</w:t>
            </w:r>
          </w:p>
        </w:tc>
      </w:tr>
      <w:tr w:rsidR="00D67A59" w:rsidRPr="003F6054" w14:paraId="6E62F909" w14:textId="77777777" w:rsidTr="00BC4BAD">
        <w:trPr>
          <w:cantSplit/>
        </w:trPr>
        <w:tc>
          <w:tcPr>
            <w:tcW w:w="3844" w:type="dxa"/>
          </w:tcPr>
          <w:p w14:paraId="1EF279DF" w14:textId="77777777" w:rsidR="00D67A59" w:rsidRPr="003F6054" w:rsidRDefault="00D67A59" w:rsidP="00CA596D">
            <w:pPr>
              <w:pStyle w:val="-7"/>
            </w:pPr>
            <w:r w:rsidRPr="003F6054">
              <w:t>Ввести</w:t>
            </w:r>
          </w:p>
        </w:tc>
        <w:tc>
          <w:tcPr>
            <w:tcW w:w="6334" w:type="dxa"/>
          </w:tcPr>
          <w:p w14:paraId="573A307C" w14:textId="77777777" w:rsidR="00D67A59" w:rsidRPr="003F6054" w:rsidRDefault="00D67A59" w:rsidP="00CA596D">
            <w:pPr>
              <w:pStyle w:val="-7"/>
            </w:pPr>
            <w:r w:rsidRPr="003F6054">
              <w:t>Применительно к текстовым полям – навести указатель мыши на текстовое поле, нажать левую кнопку мыши и ввести текст в текстовое поле.</w:t>
            </w:r>
          </w:p>
        </w:tc>
      </w:tr>
    </w:tbl>
    <w:p w14:paraId="65F8AF00" w14:textId="77777777" w:rsidR="00021E7C" w:rsidRPr="003F6054" w:rsidRDefault="00021E7C" w:rsidP="00D67A59">
      <w:pPr>
        <w:pStyle w:val="1"/>
      </w:pPr>
      <w:bookmarkStart w:id="75" w:name="_Toc115082058"/>
      <w:bookmarkStart w:id="76" w:name="_Toc202089129"/>
      <w:bookmarkStart w:id="77" w:name="_Toc233442492"/>
      <w:bookmarkStart w:id="78" w:name="_Toc279742451"/>
      <w:bookmarkStart w:id="79" w:name="_Toc279742867"/>
      <w:bookmarkStart w:id="80" w:name="_Toc359182323"/>
      <w:bookmarkStart w:id="81" w:name="_Toc359186740"/>
      <w:bookmarkStart w:id="82" w:name="_Toc442965549"/>
      <w:r w:rsidRPr="003F6054">
        <w:t>Подготовка к работе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105E8006" w14:textId="77777777" w:rsidR="00B543BA" w:rsidRPr="003F6054" w:rsidRDefault="00B543BA" w:rsidP="00B543BA">
      <w:pPr>
        <w:pStyle w:val="2"/>
        <w:numPr>
          <w:ilvl w:val="1"/>
          <w:numId w:val="21"/>
        </w:numPr>
        <w:tabs>
          <w:tab w:val="left" w:pos="708"/>
        </w:tabs>
      </w:pPr>
      <w:bookmarkStart w:id="83" w:name="_Toc389470104"/>
      <w:bookmarkStart w:id="84" w:name="_Toc359186741"/>
      <w:bookmarkStart w:id="85" w:name="_Toc359182324"/>
      <w:bookmarkStart w:id="86" w:name="_Toc279742868"/>
      <w:bookmarkStart w:id="87" w:name="_Toc279742452"/>
      <w:bookmarkStart w:id="88" w:name="_Toc233442493"/>
      <w:bookmarkStart w:id="89" w:name="_Toc202089130"/>
      <w:bookmarkStart w:id="90" w:name="_Toc115082059"/>
      <w:bookmarkStart w:id="91" w:name="_Toc442965550"/>
      <w:bookmarkStart w:id="92" w:name="_Toc110322323"/>
      <w:bookmarkStart w:id="93" w:name="_Toc202089138"/>
      <w:bookmarkStart w:id="94" w:name="_Toc233442501"/>
      <w:bookmarkStart w:id="95" w:name="_Toc279742460"/>
      <w:bookmarkStart w:id="96" w:name="_Toc279742876"/>
      <w:bookmarkStart w:id="97" w:name="_Toc115082062"/>
      <w:r w:rsidRPr="003F6054">
        <w:t>Состав и содержание дистрибутивного пакета данных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46224AC" w14:textId="77777777" w:rsidR="00B543BA" w:rsidRPr="003F6054" w:rsidRDefault="00B543BA" w:rsidP="00B543BA">
      <w:pPr>
        <w:rPr>
          <w:rStyle w:val="12"/>
        </w:rPr>
      </w:pPr>
      <w:bookmarkStart w:id="98" w:name="_Toc279742869"/>
      <w:bookmarkStart w:id="99" w:name="_Toc279742453"/>
      <w:bookmarkStart w:id="100" w:name="_Toc233442494"/>
      <w:bookmarkStart w:id="101" w:name="_Toc202089131"/>
      <w:bookmarkStart w:id="102" w:name="_Toc115082060"/>
      <w:r w:rsidRPr="003F6054">
        <w:rPr>
          <w:rStyle w:val="12"/>
        </w:rPr>
        <w:t xml:space="preserve">Система не имеет дистрибутивного пакета. Для работы с системой необходимо установить </w:t>
      </w:r>
      <w:r w:rsidRPr="003F6054">
        <w:t>веб-браузер</w:t>
      </w:r>
      <w:r w:rsidRPr="003F6054">
        <w:rPr>
          <w:rStyle w:val="12"/>
        </w:rPr>
        <w:t>.</w:t>
      </w:r>
    </w:p>
    <w:p w14:paraId="1425A0B2" w14:textId="77777777" w:rsidR="00B543BA" w:rsidRPr="003F6054" w:rsidRDefault="00B543BA" w:rsidP="00B543BA">
      <w:pPr>
        <w:pStyle w:val="2"/>
        <w:numPr>
          <w:ilvl w:val="1"/>
          <w:numId w:val="21"/>
        </w:numPr>
        <w:tabs>
          <w:tab w:val="left" w:pos="708"/>
        </w:tabs>
      </w:pPr>
      <w:bookmarkStart w:id="103" w:name="_Toc389470105"/>
      <w:bookmarkStart w:id="104" w:name="_Toc359186742"/>
      <w:bookmarkStart w:id="105" w:name="_Toc359182325"/>
      <w:bookmarkStart w:id="106" w:name="_Toc442965551"/>
      <w:r w:rsidRPr="003F6054">
        <w:t>Порядок загрузки данных и программ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029287B6" w14:textId="77777777" w:rsidR="00B543BA" w:rsidRPr="003F6054" w:rsidRDefault="00B543BA" w:rsidP="00B543BA">
      <w:pPr>
        <w:rPr>
          <w:rStyle w:val="12"/>
        </w:rPr>
      </w:pPr>
      <w:bookmarkStart w:id="107" w:name="_Toc279742870"/>
      <w:bookmarkStart w:id="108" w:name="_Toc279742454"/>
      <w:bookmarkStart w:id="109" w:name="_Toc233442495"/>
      <w:bookmarkStart w:id="110" w:name="_Toc202089132"/>
      <w:bookmarkStart w:id="111" w:name="_Toc115082061"/>
      <w:r w:rsidRPr="003F6054">
        <w:rPr>
          <w:rStyle w:val="12"/>
        </w:rPr>
        <w:t>Система готова к работе без предварительных настроек.</w:t>
      </w:r>
    </w:p>
    <w:p w14:paraId="4A6D09B0" w14:textId="77777777" w:rsidR="00764D7B" w:rsidRPr="003F6054" w:rsidRDefault="00764D7B" w:rsidP="00764D7B">
      <w:pPr>
        <w:pStyle w:val="2"/>
        <w:numPr>
          <w:ilvl w:val="1"/>
          <w:numId w:val="21"/>
        </w:numPr>
      </w:pPr>
      <w:bookmarkStart w:id="112" w:name="_Toc115082063"/>
      <w:bookmarkStart w:id="113" w:name="_Toc202089139"/>
      <w:bookmarkStart w:id="114" w:name="_Toc233442502"/>
      <w:bookmarkStart w:id="115" w:name="_Toc279742461"/>
      <w:bookmarkStart w:id="116" w:name="_Toc279742877"/>
      <w:bookmarkStart w:id="117" w:name="_Toc359182329"/>
      <w:bookmarkStart w:id="118" w:name="_Toc359186746"/>
      <w:bookmarkStart w:id="119" w:name="_Toc442965552"/>
      <w:bookmarkEnd w:id="107"/>
      <w:bookmarkEnd w:id="108"/>
      <w:bookmarkEnd w:id="109"/>
      <w:bookmarkEnd w:id="110"/>
      <w:bookmarkEnd w:id="111"/>
      <w:r w:rsidRPr="003F6054">
        <w:t>Элементы интерфейса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54198419" w14:textId="77777777" w:rsidR="00764D7B" w:rsidRPr="003F6054" w:rsidRDefault="00764D7B" w:rsidP="00764D7B">
      <w:pPr>
        <w:rPr>
          <w:rStyle w:val="12"/>
        </w:rPr>
      </w:pPr>
      <w:r w:rsidRPr="003F6054">
        <w:rPr>
          <w:rStyle w:val="12"/>
        </w:rPr>
        <w:t>Стандартные элементы интерфейса, используемые в приложении, приведены в таблице.</w:t>
      </w:r>
    </w:p>
    <w:p w14:paraId="71ED97C8" w14:textId="77777777" w:rsidR="00764D7B" w:rsidRPr="003F6054" w:rsidRDefault="00764D7B" w:rsidP="00764D7B">
      <w:pPr>
        <w:pStyle w:val="-6"/>
      </w:pPr>
      <w:r w:rsidRPr="003F6054">
        <w:lastRenderedPageBreak/>
        <w:t>Таблица 3. Перечень стандартных элементов интерфейса, используемых в данном руководстве.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6" w:type="dxa"/>
          <w:left w:w="96" w:type="dxa"/>
          <w:bottom w:w="96" w:type="dxa"/>
          <w:right w:w="96" w:type="dxa"/>
        </w:tblCellMar>
        <w:tblLook w:val="01E0" w:firstRow="1" w:lastRow="1" w:firstColumn="1" w:lastColumn="1" w:noHBand="0" w:noVBand="0"/>
      </w:tblPr>
      <w:tblGrid>
        <w:gridCol w:w="1617"/>
        <w:gridCol w:w="4152"/>
        <w:gridCol w:w="4288"/>
      </w:tblGrid>
      <w:tr w:rsidR="00764D7B" w:rsidRPr="003F6054" w14:paraId="19D7B5C4" w14:textId="77777777" w:rsidTr="001A4D72">
        <w:trPr>
          <w:cantSplit/>
          <w:tblHeader/>
        </w:trPr>
        <w:tc>
          <w:tcPr>
            <w:tcW w:w="1622" w:type="dxa"/>
            <w:shd w:val="clear" w:color="auto" w:fill="CCCCCC"/>
          </w:tcPr>
          <w:p w14:paraId="42E4D8A7" w14:textId="77777777" w:rsidR="00764D7B" w:rsidRPr="003F6054" w:rsidRDefault="00764D7B" w:rsidP="001A4D72">
            <w:pPr>
              <w:pStyle w:val="-5"/>
            </w:pPr>
            <w:r w:rsidRPr="003F6054">
              <w:t>Название</w:t>
            </w:r>
          </w:p>
        </w:tc>
        <w:tc>
          <w:tcPr>
            <w:tcW w:w="3873" w:type="dxa"/>
            <w:shd w:val="clear" w:color="auto" w:fill="CCCCCC"/>
          </w:tcPr>
          <w:p w14:paraId="60586864" w14:textId="77777777" w:rsidR="00764D7B" w:rsidRPr="003F6054" w:rsidRDefault="00764D7B" w:rsidP="001A4D72">
            <w:pPr>
              <w:pStyle w:val="-5"/>
            </w:pPr>
            <w:r w:rsidRPr="003F6054">
              <w:t>Внешний вид</w:t>
            </w:r>
          </w:p>
        </w:tc>
        <w:tc>
          <w:tcPr>
            <w:tcW w:w="4873" w:type="dxa"/>
            <w:shd w:val="clear" w:color="auto" w:fill="CCCCCC"/>
          </w:tcPr>
          <w:p w14:paraId="3AA9A97B" w14:textId="77777777" w:rsidR="00764D7B" w:rsidRPr="003F6054" w:rsidRDefault="00764D7B" w:rsidP="001A4D72">
            <w:pPr>
              <w:pStyle w:val="-5"/>
            </w:pPr>
            <w:r w:rsidRPr="003F6054">
              <w:t>Краткое описание</w:t>
            </w:r>
          </w:p>
        </w:tc>
      </w:tr>
      <w:tr w:rsidR="00764D7B" w:rsidRPr="003F6054" w14:paraId="5D166DAF" w14:textId="77777777" w:rsidTr="001A4D72">
        <w:trPr>
          <w:cantSplit/>
        </w:trPr>
        <w:tc>
          <w:tcPr>
            <w:tcW w:w="1622" w:type="dxa"/>
          </w:tcPr>
          <w:p w14:paraId="0364F121" w14:textId="77777777" w:rsidR="00764D7B" w:rsidRPr="003F6054" w:rsidRDefault="00764D7B" w:rsidP="001A4D72">
            <w:pPr>
              <w:pStyle w:val="-7"/>
            </w:pPr>
            <w:r w:rsidRPr="003F6054">
              <w:t>Текст</w:t>
            </w:r>
          </w:p>
        </w:tc>
        <w:tc>
          <w:tcPr>
            <w:tcW w:w="3873" w:type="dxa"/>
            <w:vAlign w:val="center"/>
          </w:tcPr>
          <w:p w14:paraId="5283390F" w14:textId="77777777" w:rsidR="00764D7B" w:rsidRPr="003F6054" w:rsidRDefault="00764D7B" w:rsidP="001A4D72">
            <w:pPr>
              <w:pStyle w:val="-7"/>
            </w:pPr>
            <w:r w:rsidRPr="003F6054">
              <w:rPr>
                <w:noProof/>
              </w:rPr>
              <w:drawing>
                <wp:inline distT="0" distB="0" distL="0" distR="0" wp14:anchorId="25716255" wp14:editId="09D61C0B">
                  <wp:extent cx="990600" cy="161925"/>
                  <wp:effectExtent l="0" t="0" r="0" b="9525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0F30C586" w14:textId="77777777" w:rsidR="00764D7B" w:rsidRPr="003F6054" w:rsidRDefault="00764D7B" w:rsidP="001A4D72">
            <w:pPr>
              <w:pStyle w:val="-7"/>
            </w:pPr>
            <w:r w:rsidRPr="003F6054">
              <w:t>Текстовая информация, которая не может быть изменена в данном окне.</w:t>
            </w:r>
          </w:p>
        </w:tc>
      </w:tr>
      <w:tr w:rsidR="00764D7B" w:rsidRPr="003F6054" w14:paraId="2E98B376" w14:textId="77777777" w:rsidTr="001A4D72">
        <w:trPr>
          <w:cantSplit/>
        </w:trPr>
        <w:tc>
          <w:tcPr>
            <w:tcW w:w="1622" w:type="dxa"/>
          </w:tcPr>
          <w:p w14:paraId="407AC1C5" w14:textId="77777777" w:rsidR="00764D7B" w:rsidRPr="003F6054" w:rsidRDefault="00764D7B" w:rsidP="001A4D72">
            <w:pPr>
              <w:pStyle w:val="-7"/>
            </w:pPr>
            <w:r w:rsidRPr="003F6054">
              <w:t>Кнопка</w:t>
            </w:r>
          </w:p>
        </w:tc>
        <w:tc>
          <w:tcPr>
            <w:tcW w:w="3873" w:type="dxa"/>
            <w:vAlign w:val="center"/>
          </w:tcPr>
          <w:p w14:paraId="40686B52" w14:textId="77777777" w:rsidR="00764D7B" w:rsidRPr="003F6054" w:rsidRDefault="00764D7B" w:rsidP="001A4D72">
            <w:pPr>
              <w:pStyle w:val="-7"/>
            </w:pPr>
            <w:r>
              <w:rPr>
                <w:noProof/>
              </w:rPr>
              <w:drawing>
                <wp:inline distT="0" distB="0" distL="0" distR="0" wp14:anchorId="75FE7835" wp14:editId="3E567B85">
                  <wp:extent cx="1362075" cy="409575"/>
                  <wp:effectExtent l="0" t="0" r="9525" b="9525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00EA10F2" w14:textId="77777777" w:rsidR="00764D7B" w:rsidRPr="003F6054" w:rsidRDefault="00764D7B" w:rsidP="001A4D72">
            <w:pPr>
              <w:pStyle w:val="-7"/>
            </w:pPr>
            <w:proofErr w:type="gramStart"/>
            <w:r w:rsidRPr="003F6054">
              <w:t>Предназначена</w:t>
            </w:r>
            <w:proofErr w:type="gramEnd"/>
            <w:r w:rsidRPr="003F6054">
              <w:t xml:space="preserve"> для перехода к предыдущему окну/точке текущего окна или для отмены изменений, внесенных в данные текущего экрана.</w:t>
            </w:r>
          </w:p>
        </w:tc>
      </w:tr>
      <w:tr w:rsidR="00764D7B" w:rsidRPr="003F6054" w14:paraId="5DE1095D" w14:textId="77777777" w:rsidTr="001A4D72">
        <w:trPr>
          <w:cantSplit/>
        </w:trPr>
        <w:tc>
          <w:tcPr>
            <w:tcW w:w="1622" w:type="dxa"/>
          </w:tcPr>
          <w:p w14:paraId="33297B67" w14:textId="77777777" w:rsidR="00764D7B" w:rsidRPr="003F6054" w:rsidRDefault="00764D7B" w:rsidP="001A4D72">
            <w:pPr>
              <w:pStyle w:val="-7"/>
            </w:pPr>
            <w:r w:rsidRPr="003F6054">
              <w:t>Кнопка</w:t>
            </w:r>
          </w:p>
        </w:tc>
        <w:tc>
          <w:tcPr>
            <w:tcW w:w="3873" w:type="dxa"/>
            <w:vAlign w:val="center"/>
          </w:tcPr>
          <w:p w14:paraId="596FF2F9" w14:textId="77777777" w:rsidR="00764D7B" w:rsidRPr="003F6054" w:rsidRDefault="00764D7B" w:rsidP="001A4D72">
            <w:pPr>
              <w:pStyle w:val="-7"/>
            </w:pPr>
            <w:r>
              <w:rPr>
                <w:noProof/>
              </w:rPr>
              <w:drawing>
                <wp:inline distT="0" distB="0" distL="0" distR="0" wp14:anchorId="16CD774F" wp14:editId="6366CAF1">
                  <wp:extent cx="1285875" cy="390525"/>
                  <wp:effectExtent l="0" t="0" r="9525" b="9525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36C926C4" w14:textId="77777777" w:rsidR="00764D7B" w:rsidRPr="003F6054" w:rsidRDefault="00764D7B" w:rsidP="001A4D72">
            <w:pPr>
              <w:pStyle w:val="-7"/>
            </w:pPr>
            <w:proofErr w:type="gramStart"/>
            <w:r w:rsidRPr="003F6054">
              <w:t>Предназначена</w:t>
            </w:r>
            <w:proofErr w:type="gramEnd"/>
            <w:r w:rsidRPr="003F6054">
              <w:t xml:space="preserve"> для подтверждения внесенных изменений или совершенных действий, сохранения данных и открытия вспомогательных окон.</w:t>
            </w:r>
          </w:p>
        </w:tc>
      </w:tr>
      <w:tr w:rsidR="00764D7B" w:rsidRPr="003F6054" w14:paraId="0B3A901F" w14:textId="77777777" w:rsidTr="001A4D72">
        <w:trPr>
          <w:cantSplit/>
        </w:trPr>
        <w:tc>
          <w:tcPr>
            <w:tcW w:w="1622" w:type="dxa"/>
          </w:tcPr>
          <w:p w14:paraId="1D311EA9" w14:textId="77777777" w:rsidR="00764D7B" w:rsidRPr="003F6054" w:rsidRDefault="00764D7B" w:rsidP="001A4D72">
            <w:pPr>
              <w:pStyle w:val="-7"/>
            </w:pPr>
            <w:r w:rsidRPr="003F6054">
              <w:t>Выпадающий список</w:t>
            </w:r>
          </w:p>
        </w:tc>
        <w:tc>
          <w:tcPr>
            <w:tcW w:w="3873" w:type="dxa"/>
          </w:tcPr>
          <w:p w14:paraId="00720620" w14:textId="77777777" w:rsidR="00764D7B" w:rsidRPr="003F6054" w:rsidRDefault="00764D7B" w:rsidP="001A4D72">
            <w:pPr>
              <w:pStyle w:val="-7"/>
            </w:pPr>
            <w:r>
              <w:rPr>
                <w:noProof/>
              </w:rPr>
              <w:drawing>
                <wp:inline distT="0" distB="0" distL="0" distR="0" wp14:anchorId="7984770F" wp14:editId="69D86FC9">
                  <wp:extent cx="2512549" cy="746506"/>
                  <wp:effectExtent l="0" t="0" r="254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59" cy="76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3161AD1A" w14:textId="77777777" w:rsidR="00764D7B" w:rsidRPr="003F6054" w:rsidRDefault="00764D7B" w:rsidP="001A4D72">
            <w:pPr>
              <w:pStyle w:val="-7"/>
            </w:pPr>
            <w:proofErr w:type="gramStart"/>
            <w:r w:rsidRPr="003F6054">
              <w:t>Предназначен</w:t>
            </w:r>
            <w:proofErr w:type="gramEnd"/>
            <w:r w:rsidRPr="003F6054">
              <w:t xml:space="preserve"> для выбора значения из заранее заданного списка. Для выбора значения, раскрыть список и выбрать требуемое значение.</w:t>
            </w:r>
          </w:p>
        </w:tc>
      </w:tr>
    </w:tbl>
    <w:p w14:paraId="60B7B3CA" w14:textId="77777777" w:rsidR="00764D7B" w:rsidRPr="003F6054" w:rsidRDefault="00764D7B" w:rsidP="00764D7B">
      <w:pPr>
        <w:rPr>
          <w:rStyle w:val="12"/>
        </w:rPr>
      </w:pPr>
    </w:p>
    <w:p w14:paraId="02792943" w14:textId="77777777" w:rsidR="00764D7B" w:rsidRPr="00764D7B" w:rsidRDefault="00764D7B" w:rsidP="00764D7B"/>
    <w:p w14:paraId="7D30951A" w14:textId="77777777" w:rsidR="00B543BA" w:rsidRPr="003F0047" w:rsidRDefault="003F0047" w:rsidP="00764D7B">
      <w:pPr>
        <w:pStyle w:val="1"/>
        <w:numPr>
          <w:ilvl w:val="0"/>
          <w:numId w:val="21"/>
        </w:numPr>
        <w:tabs>
          <w:tab w:val="left" w:pos="708"/>
        </w:tabs>
        <w:rPr>
          <w:rFonts w:ascii="Times New Roman" w:hAnsi="Times New Roman"/>
        </w:rPr>
      </w:pPr>
      <w:bookmarkStart w:id="120" w:name="_Toc442965553"/>
      <w:r w:rsidRPr="003F0047">
        <w:rPr>
          <w:rFonts w:ascii="Times New Roman" w:hAnsi="Times New Roman"/>
        </w:rPr>
        <w:t>Регистрация пользователей</w:t>
      </w:r>
      <w:bookmarkEnd w:id="120"/>
    </w:p>
    <w:p w14:paraId="4BD4F544" w14:textId="77777777" w:rsidR="009812FF" w:rsidRDefault="009812FF" w:rsidP="009812FF">
      <w:pPr>
        <w:pStyle w:val="2"/>
      </w:pPr>
      <w:bookmarkStart w:id="121" w:name="_Toc442965554"/>
      <w:r>
        <w:t>Регистрация нового пользователя</w:t>
      </w:r>
      <w:bookmarkEnd w:id="121"/>
    </w:p>
    <w:p w14:paraId="43D214FC" w14:textId="77777777" w:rsidR="009812FF" w:rsidRPr="003F6054" w:rsidRDefault="009812FF" w:rsidP="009812FF">
      <w:pPr>
        <w:rPr>
          <w:rStyle w:val="12"/>
        </w:rPr>
      </w:pPr>
      <w:r w:rsidRPr="003F6054">
        <w:rPr>
          <w:rStyle w:val="12"/>
        </w:rPr>
        <w:t>Для входа в систему:</w:t>
      </w:r>
    </w:p>
    <w:p w14:paraId="6D7BD4DF" w14:textId="77777777" w:rsidR="009812FF" w:rsidRPr="003F6054" w:rsidRDefault="009812FF" w:rsidP="009812FF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3F6054">
        <w:rPr>
          <w:rStyle w:val="12"/>
        </w:rPr>
        <w:t xml:space="preserve">Откройте </w:t>
      </w:r>
      <w:r w:rsidRPr="003F6054">
        <w:t>веб-браузер</w:t>
      </w:r>
      <w:r w:rsidRPr="003F6054">
        <w:rPr>
          <w:rStyle w:val="12"/>
        </w:rPr>
        <w:t>.</w:t>
      </w:r>
    </w:p>
    <w:p w14:paraId="42A25A3C" w14:textId="77777777" w:rsidR="009812FF" w:rsidRPr="003F6054" w:rsidRDefault="009812FF" w:rsidP="009812FF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3F6054">
        <w:rPr>
          <w:rStyle w:val="12"/>
        </w:rPr>
        <w:t xml:space="preserve">Введите в адресной строке браузера адрес </w:t>
      </w:r>
      <w:r>
        <w:rPr>
          <w:rStyle w:val="12"/>
          <w:lang w:val="en-US"/>
        </w:rPr>
        <w:t>http</w:t>
      </w:r>
      <w:r w:rsidRPr="00764D7B">
        <w:rPr>
          <w:rStyle w:val="12"/>
        </w:rPr>
        <w:t>://</w:t>
      </w:r>
      <w:proofErr w:type="spellStart"/>
      <w:r>
        <w:rPr>
          <w:rStyle w:val="12"/>
          <w:lang w:val="en-US"/>
        </w:rPr>
        <w:t>momi</w:t>
      </w:r>
      <w:proofErr w:type="spellEnd"/>
      <w:r w:rsidRPr="00764D7B">
        <w:rPr>
          <w:rStyle w:val="12"/>
        </w:rPr>
        <w:t>.</w:t>
      </w:r>
      <w:proofErr w:type="spellStart"/>
      <w:r>
        <w:rPr>
          <w:rStyle w:val="12"/>
          <w:lang w:val="en-US"/>
        </w:rPr>
        <w:t>roszdravnadzor</w:t>
      </w:r>
      <w:proofErr w:type="spellEnd"/>
      <w:r w:rsidRPr="00764D7B">
        <w:rPr>
          <w:rStyle w:val="12"/>
        </w:rPr>
        <w:t>.</w:t>
      </w:r>
      <w:proofErr w:type="spellStart"/>
      <w:r>
        <w:rPr>
          <w:rStyle w:val="12"/>
          <w:lang w:val="en-US"/>
        </w:rPr>
        <w:t>ru</w:t>
      </w:r>
      <w:proofErr w:type="spellEnd"/>
      <w:r w:rsidRPr="003F6054">
        <w:rPr>
          <w:rStyle w:val="12"/>
        </w:rPr>
        <w:t>.</w:t>
      </w:r>
    </w:p>
    <w:p w14:paraId="696C86F0" w14:textId="5BC4E96C" w:rsidR="009812FF" w:rsidRPr="003F6054" w:rsidRDefault="009812FF" w:rsidP="009812FF">
      <w:pPr>
        <w:pStyle w:val="a0"/>
        <w:numPr>
          <w:ilvl w:val="0"/>
          <w:numId w:val="22"/>
        </w:numPr>
        <w:tabs>
          <w:tab w:val="num" w:pos="1460"/>
        </w:tabs>
        <w:ind w:left="567" w:firstLine="0"/>
      </w:pPr>
      <w:r w:rsidRPr="003F6054">
        <w:rPr>
          <w:rStyle w:val="12"/>
        </w:rPr>
        <w:t xml:space="preserve">Нажмите кнопку </w:t>
      </w:r>
      <w:proofErr w:type="spellStart"/>
      <w:r w:rsidRPr="003F6054">
        <w:rPr>
          <w:rStyle w:val="12"/>
          <w:b/>
        </w:rPr>
        <w:t>Enter</w:t>
      </w:r>
      <w:proofErr w:type="spellEnd"/>
      <w:r w:rsidRPr="003F6054">
        <w:t xml:space="preserve">. Отобразится страница </w:t>
      </w:r>
      <w:r>
        <w:t>авторизации</w:t>
      </w:r>
      <w:r w:rsidRPr="003F6054">
        <w:t xml:space="preserve"> пользователя (</w:t>
      </w:r>
      <w:r w:rsidR="001A4D72">
        <w:fldChar w:fldCharType="begin"/>
      </w:r>
      <w:r w:rsidR="001A4D72">
        <w:instrText xml:space="preserve"> REF _Ref388364749 \h  \* MERGEFORMAT </w:instrText>
      </w:r>
      <w:r w:rsidR="001A4D72">
        <w:fldChar w:fldCharType="separate"/>
      </w:r>
      <w:r w:rsidR="00826441" w:rsidRPr="003F6054">
        <w:t>Рисунок </w:t>
      </w:r>
      <w:r w:rsidR="00826441">
        <w:t>1</w:t>
      </w:r>
      <w:r w:rsidR="001A4D72">
        <w:fldChar w:fldCharType="end"/>
      </w:r>
      <w:r w:rsidRPr="003F6054">
        <w:t>).</w:t>
      </w:r>
    </w:p>
    <w:p w14:paraId="0381888C" w14:textId="77777777" w:rsidR="009812FF" w:rsidRPr="003F6054" w:rsidRDefault="009812FF" w:rsidP="009812FF">
      <w:pPr>
        <w:pStyle w:val="a0"/>
        <w:numPr>
          <w:ilvl w:val="0"/>
          <w:numId w:val="0"/>
        </w:numPr>
        <w:ind w:left="567"/>
      </w:pPr>
      <w:r>
        <w:rPr>
          <w:noProof/>
        </w:rPr>
        <w:lastRenderedPageBreak/>
        <w:drawing>
          <wp:inline distT="0" distB="0" distL="0" distR="0" wp14:anchorId="2F455D3E" wp14:editId="1316EA98">
            <wp:extent cx="6264275" cy="3735292"/>
            <wp:effectExtent l="19050" t="0" r="3175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73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010CB" w14:textId="77777777" w:rsidR="009812FF" w:rsidRPr="003F6054" w:rsidRDefault="009812FF" w:rsidP="009812FF">
      <w:pPr>
        <w:pStyle w:val="a0"/>
        <w:numPr>
          <w:ilvl w:val="0"/>
          <w:numId w:val="0"/>
        </w:numPr>
        <w:ind w:left="567"/>
        <w:jc w:val="center"/>
      </w:pPr>
      <w:bookmarkStart w:id="122" w:name="_Ref388364749"/>
      <w:bookmarkStart w:id="123" w:name="_Ref388364744"/>
      <w:r w:rsidRPr="003F6054">
        <w:t>Рисунок 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</w:t>
      </w:r>
      <w:r w:rsidR="004A5485">
        <w:rPr>
          <w:noProof/>
        </w:rPr>
        <w:fldChar w:fldCharType="end"/>
      </w:r>
      <w:bookmarkEnd w:id="122"/>
      <w:r w:rsidRPr="003F6054">
        <w:t xml:space="preserve"> </w:t>
      </w:r>
      <w:r w:rsidRPr="003F6054">
        <w:rPr>
          <w:szCs w:val="22"/>
        </w:rPr>
        <w:t xml:space="preserve">Страница </w:t>
      </w:r>
      <w:r>
        <w:rPr>
          <w:szCs w:val="22"/>
        </w:rPr>
        <w:t>авторизации</w:t>
      </w:r>
      <w:r w:rsidRPr="003F6054">
        <w:rPr>
          <w:szCs w:val="22"/>
        </w:rPr>
        <w:t xml:space="preserve"> пользователя</w:t>
      </w:r>
      <w:bookmarkEnd w:id="123"/>
    </w:p>
    <w:p w14:paraId="4F70FC7C" w14:textId="77777777" w:rsidR="009812FF" w:rsidRDefault="009812FF" w:rsidP="009812FF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9812FF">
        <w:rPr>
          <w:rStyle w:val="12"/>
        </w:rPr>
        <w:t xml:space="preserve">Нажмите кнопку </w:t>
      </w:r>
      <w:r w:rsidRPr="009812FF">
        <w:rPr>
          <w:rStyle w:val="12"/>
          <w:b/>
        </w:rPr>
        <w:t>Регистрация</w:t>
      </w:r>
      <w:r w:rsidRPr="009812FF">
        <w:rPr>
          <w:rStyle w:val="12"/>
        </w:rPr>
        <w:t>.</w:t>
      </w:r>
      <w:r w:rsidR="007F0628" w:rsidRPr="007F0628">
        <w:rPr>
          <w:rStyle w:val="12"/>
        </w:rPr>
        <w:t xml:space="preserve"> </w:t>
      </w:r>
      <w:r w:rsidR="007F0628">
        <w:rPr>
          <w:rStyle w:val="12"/>
        </w:rPr>
        <w:t>Откроется</w:t>
      </w:r>
      <w:r w:rsidR="007F0628" w:rsidRPr="007F0628">
        <w:rPr>
          <w:rStyle w:val="12"/>
        </w:rPr>
        <w:t xml:space="preserve"> </w:t>
      </w:r>
      <w:r w:rsidR="007F0628">
        <w:rPr>
          <w:rStyle w:val="12"/>
        </w:rPr>
        <w:t>окно регистрации нового пользователя (</w:t>
      </w:r>
      <w:r w:rsidR="00451D21">
        <w:rPr>
          <w:rStyle w:val="12"/>
        </w:rPr>
        <w:fldChar w:fldCharType="begin"/>
      </w:r>
      <w:r w:rsidR="00451D21">
        <w:rPr>
          <w:rStyle w:val="12"/>
        </w:rPr>
        <w:instrText xml:space="preserve"> REF _Ref442782776 \h </w:instrText>
      </w:r>
      <w:r w:rsidR="00451D21">
        <w:rPr>
          <w:rStyle w:val="12"/>
        </w:rPr>
      </w:r>
      <w:r w:rsidR="00451D21">
        <w:rPr>
          <w:rStyle w:val="12"/>
        </w:rPr>
        <w:fldChar w:fldCharType="separate"/>
      </w:r>
      <w:r w:rsidR="00826441">
        <w:t xml:space="preserve">Рисунок </w:t>
      </w:r>
      <w:r w:rsidR="00826441">
        <w:rPr>
          <w:noProof/>
        </w:rPr>
        <w:t>2</w:t>
      </w:r>
      <w:r w:rsidR="00451D21">
        <w:rPr>
          <w:rStyle w:val="12"/>
        </w:rPr>
        <w:fldChar w:fldCharType="end"/>
      </w:r>
      <w:r w:rsidR="007F0628">
        <w:rPr>
          <w:rStyle w:val="12"/>
        </w:rPr>
        <w:t>).</w:t>
      </w:r>
    </w:p>
    <w:p w14:paraId="3C92F87D" w14:textId="77777777" w:rsidR="007F0628" w:rsidRDefault="00451D21" w:rsidP="007F0628">
      <w:pPr>
        <w:pStyle w:val="a0"/>
        <w:keepNext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71327F3D" wp14:editId="394845F1">
            <wp:extent cx="6264275" cy="3395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AC46" w14:textId="77777777" w:rsidR="007F0628" w:rsidRDefault="007F0628" w:rsidP="007F0628">
      <w:pPr>
        <w:pStyle w:val="aff4"/>
      </w:pPr>
      <w:bookmarkStart w:id="124" w:name="_Ref442782776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2</w:t>
      </w:r>
      <w:r w:rsidR="004A5485">
        <w:rPr>
          <w:noProof/>
        </w:rPr>
        <w:fldChar w:fldCharType="end"/>
      </w:r>
      <w:bookmarkEnd w:id="124"/>
      <w:r>
        <w:t xml:space="preserve"> Окно регистрации нового пользователя</w:t>
      </w:r>
    </w:p>
    <w:p w14:paraId="3E04E39B" w14:textId="77777777" w:rsidR="00451D21" w:rsidRDefault="00451D21" w:rsidP="00451D21">
      <w:r>
        <w:t xml:space="preserve">В </w:t>
      </w:r>
      <w:proofErr w:type="gramStart"/>
      <w:r>
        <w:t>окне</w:t>
      </w:r>
      <w:proofErr w:type="gramEnd"/>
      <w:r>
        <w:t xml:space="preserve"> регистрации нового пользователя необходимо внести следующие сведения:</w:t>
      </w:r>
    </w:p>
    <w:p w14:paraId="5C9C739E" w14:textId="1A321415" w:rsidR="00451D21" w:rsidRPr="00D844B7" w:rsidRDefault="00451D21" w:rsidP="00451D21">
      <w:pPr>
        <w:pStyle w:val="affc"/>
        <w:numPr>
          <w:ilvl w:val="0"/>
          <w:numId w:val="35"/>
        </w:numPr>
      </w:pPr>
      <w:r>
        <w:t xml:space="preserve">Данные о </w:t>
      </w:r>
      <w:r w:rsidRPr="00D844B7">
        <w:t>пользователе</w:t>
      </w:r>
      <w:r w:rsidR="00280811" w:rsidRPr="00D844B7">
        <w:t xml:space="preserve"> (контактное лицо)</w:t>
      </w:r>
      <w:r w:rsidRPr="00D844B7">
        <w:t>:</w:t>
      </w:r>
    </w:p>
    <w:p w14:paraId="790C6B15" w14:textId="77777777" w:rsidR="00451D21" w:rsidRPr="00451D21" w:rsidRDefault="00451D21" w:rsidP="00451D21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451D21">
        <w:rPr>
          <w:rStyle w:val="12"/>
        </w:rPr>
        <w:lastRenderedPageBreak/>
        <w:t>Фамилия</w:t>
      </w:r>
      <w:r>
        <w:rPr>
          <w:rStyle w:val="12"/>
        </w:rPr>
        <w:t xml:space="preserve"> пользователя;</w:t>
      </w:r>
    </w:p>
    <w:p w14:paraId="6C74FA0A" w14:textId="77777777" w:rsidR="00451D21" w:rsidRDefault="00451D21" w:rsidP="00451D21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451D21">
        <w:rPr>
          <w:rStyle w:val="12"/>
        </w:rPr>
        <w:t>Имя</w:t>
      </w:r>
      <w:r>
        <w:rPr>
          <w:rStyle w:val="12"/>
        </w:rPr>
        <w:t xml:space="preserve"> пользователя;</w:t>
      </w:r>
    </w:p>
    <w:p w14:paraId="5EA943BF" w14:textId="77777777" w:rsidR="00451D21" w:rsidRDefault="00451D21" w:rsidP="00451D21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>
        <w:rPr>
          <w:rStyle w:val="12"/>
        </w:rPr>
        <w:t>Отчество пользователя;</w:t>
      </w:r>
    </w:p>
    <w:p w14:paraId="1E98E8CE" w14:textId="15EF189F" w:rsidR="00451D21" w:rsidRPr="00D844B7" w:rsidRDefault="00451D21" w:rsidP="00451D21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>
        <w:rPr>
          <w:rStyle w:val="12"/>
        </w:rPr>
        <w:t>Логин (имя пользователя</w:t>
      </w:r>
      <w:r w:rsidRPr="00D844B7">
        <w:rPr>
          <w:rStyle w:val="12"/>
        </w:rPr>
        <w:t>, используемое для входа в систему)</w:t>
      </w:r>
      <w:r w:rsidR="00280811" w:rsidRPr="00D844B7">
        <w:rPr>
          <w:rStyle w:val="12"/>
        </w:rPr>
        <w:t xml:space="preserve"> – может быть как предложенный пользователем, так и сгенерирован автоматически</w:t>
      </w:r>
      <w:r w:rsidRPr="00D844B7">
        <w:rPr>
          <w:rStyle w:val="12"/>
        </w:rPr>
        <w:t>;</w:t>
      </w:r>
    </w:p>
    <w:p w14:paraId="6B27E852" w14:textId="34D5CBA9" w:rsidR="00451D21" w:rsidRPr="00D844B7" w:rsidRDefault="00451D21" w:rsidP="00451D21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D844B7">
        <w:rPr>
          <w:rStyle w:val="12"/>
        </w:rPr>
        <w:t>Пароль (пароль пользователя используется для входа в систему)</w:t>
      </w:r>
      <w:r w:rsidR="00280811" w:rsidRPr="00D844B7">
        <w:rPr>
          <w:rStyle w:val="12"/>
        </w:rPr>
        <w:t xml:space="preserve"> – может быть </w:t>
      </w:r>
      <w:r w:rsidR="00D844B7" w:rsidRPr="00D844B7">
        <w:rPr>
          <w:rStyle w:val="12"/>
        </w:rPr>
        <w:t>как предложенный пользователем</w:t>
      </w:r>
      <w:r w:rsidR="00280811" w:rsidRPr="00D844B7">
        <w:rPr>
          <w:rStyle w:val="12"/>
        </w:rPr>
        <w:t>, так и сгенерирован автоматически</w:t>
      </w:r>
      <w:r w:rsidRPr="00D844B7">
        <w:rPr>
          <w:rStyle w:val="12"/>
        </w:rPr>
        <w:t>;</w:t>
      </w:r>
    </w:p>
    <w:p w14:paraId="7508888C" w14:textId="2097F067" w:rsidR="00451D21" w:rsidRPr="00D844B7" w:rsidRDefault="00451D21" w:rsidP="00451D21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proofErr w:type="spellStart"/>
      <w:r w:rsidRPr="00D844B7">
        <w:rPr>
          <w:rStyle w:val="12"/>
        </w:rPr>
        <w:t>Email</w:t>
      </w:r>
      <w:proofErr w:type="spellEnd"/>
      <w:r w:rsidRPr="00D844B7">
        <w:rPr>
          <w:rStyle w:val="12"/>
        </w:rPr>
        <w:t xml:space="preserve"> (на указанный электронный адрес пользователя</w:t>
      </w:r>
      <w:r w:rsidR="00A93CC6" w:rsidRPr="00D844B7">
        <w:rPr>
          <w:rStyle w:val="12"/>
        </w:rPr>
        <w:t xml:space="preserve"> (контактного лица)</w:t>
      </w:r>
      <w:r w:rsidRPr="00D844B7">
        <w:rPr>
          <w:rStyle w:val="12"/>
        </w:rPr>
        <w:t xml:space="preserve"> будут отправляться уведомления);</w:t>
      </w:r>
    </w:p>
    <w:p w14:paraId="636B5F50" w14:textId="77777777" w:rsidR="00451D21" w:rsidRDefault="00451D21" w:rsidP="00451D21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D844B7">
        <w:rPr>
          <w:rStyle w:val="12"/>
        </w:rPr>
        <w:t>Телефон (указывается контактный телефон для связи с пользователем</w:t>
      </w:r>
      <w:r>
        <w:rPr>
          <w:rStyle w:val="12"/>
        </w:rPr>
        <w:t>);</w:t>
      </w:r>
    </w:p>
    <w:p w14:paraId="29347507" w14:textId="17E65A0E" w:rsidR="00451D21" w:rsidRDefault="00451D21" w:rsidP="00451D21">
      <w:pPr>
        <w:pStyle w:val="a0"/>
        <w:numPr>
          <w:ilvl w:val="0"/>
          <w:numId w:val="35"/>
        </w:numPr>
        <w:rPr>
          <w:rStyle w:val="12"/>
        </w:rPr>
      </w:pPr>
      <w:r>
        <w:rPr>
          <w:rStyle w:val="12"/>
        </w:rPr>
        <w:t>Данные об организации:</w:t>
      </w:r>
      <w:r w:rsidR="00A93CC6">
        <w:rPr>
          <w:rStyle w:val="12"/>
        </w:rPr>
        <w:t xml:space="preserve"> </w:t>
      </w:r>
    </w:p>
    <w:p w14:paraId="5C7A55C6" w14:textId="77777777" w:rsidR="00E25B5B" w:rsidRDefault="00E25B5B" w:rsidP="00E25B5B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proofErr w:type="gramStart"/>
      <w:r>
        <w:rPr>
          <w:rStyle w:val="12"/>
        </w:rPr>
        <w:t>Справочник организаций</w:t>
      </w:r>
      <w:r w:rsidR="001A4D72">
        <w:rPr>
          <w:rStyle w:val="12"/>
        </w:rPr>
        <w:t xml:space="preserve"> (выбор организации из справочника.</w:t>
      </w:r>
      <w:proofErr w:type="gramEnd"/>
      <w:r w:rsidR="001A4D72">
        <w:rPr>
          <w:rStyle w:val="12"/>
        </w:rPr>
        <w:t xml:space="preserve"> Выбор своей организации из справочника</w:t>
      </w:r>
      <w:r w:rsidR="00255A4C">
        <w:rPr>
          <w:rStyle w:val="12"/>
        </w:rPr>
        <w:t xml:space="preserve"> необходим для корректной работы системы.</w:t>
      </w:r>
    </w:p>
    <w:p w14:paraId="5C396AAA" w14:textId="77777777" w:rsidR="008F2D80" w:rsidRDefault="008F2D80" w:rsidP="008F2D80">
      <w:pPr>
        <w:pStyle w:val="a0"/>
        <w:numPr>
          <w:ilvl w:val="0"/>
          <w:numId w:val="0"/>
        </w:numPr>
        <w:ind w:left="567"/>
        <w:rPr>
          <w:rStyle w:val="12"/>
        </w:rPr>
      </w:pPr>
      <w:r>
        <w:rPr>
          <w:rStyle w:val="12"/>
        </w:rPr>
        <w:t>При нажатии на поле «Справочник организации» откроется раскрывающийся список (</w:t>
      </w:r>
      <w:r>
        <w:rPr>
          <w:rStyle w:val="12"/>
        </w:rPr>
        <w:fldChar w:fldCharType="begin"/>
      </w:r>
      <w:r>
        <w:rPr>
          <w:rStyle w:val="12"/>
        </w:rPr>
        <w:instrText xml:space="preserve"> REF _Ref442788561 \h </w:instrText>
      </w:r>
      <w:r>
        <w:rPr>
          <w:rStyle w:val="12"/>
        </w:rPr>
      </w:r>
      <w:r>
        <w:rPr>
          <w:rStyle w:val="12"/>
        </w:rPr>
        <w:fldChar w:fldCharType="separate"/>
      </w:r>
      <w:r w:rsidR="00826441">
        <w:t xml:space="preserve">Рисунок </w:t>
      </w:r>
      <w:r w:rsidR="00826441">
        <w:rPr>
          <w:noProof/>
        </w:rPr>
        <w:t>3</w:t>
      </w:r>
      <w:r>
        <w:rPr>
          <w:rStyle w:val="12"/>
        </w:rPr>
        <w:fldChar w:fldCharType="end"/>
      </w:r>
      <w:r>
        <w:rPr>
          <w:rStyle w:val="12"/>
        </w:rPr>
        <w:t>).</w:t>
      </w:r>
    </w:p>
    <w:p w14:paraId="21BDDE84" w14:textId="77777777" w:rsidR="008F2D80" w:rsidRDefault="008F2D80" w:rsidP="008F2D80">
      <w:pPr>
        <w:pStyle w:val="a0"/>
        <w:keepNext/>
        <w:numPr>
          <w:ilvl w:val="0"/>
          <w:numId w:val="0"/>
        </w:numPr>
        <w:ind w:left="567"/>
        <w:jc w:val="center"/>
      </w:pPr>
      <w:r>
        <w:rPr>
          <w:noProof/>
        </w:rPr>
        <w:drawing>
          <wp:inline distT="0" distB="0" distL="0" distR="0" wp14:anchorId="24AFEEEB" wp14:editId="0C6D61F9">
            <wp:extent cx="2895600" cy="117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30DE" w14:textId="77777777" w:rsidR="008F2D80" w:rsidRDefault="008F2D80" w:rsidP="008F2D80">
      <w:pPr>
        <w:pStyle w:val="aff4"/>
      </w:pPr>
      <w:bookmarkStart w:id="125" w:name="_Ref442788561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3</w:t>
      </w:r>
      <w:r w:rsidR="004A5485">
        <w:rPr>
          <w:noProof/>
        </w:rPr>
        <w:fldChar w:fldCharType="end"/>
      </w:r>
      <w:bookmarkEnd w:id="125"/>
      <w:r>
        <w:t xml:space="preserve"> Поле «Справочник организации»</w:t>
      </w:r>
    </w:p>
    <w:p w14:paraId="17756FFF" w14:textId="77777777" w:rsidR="008F2D80" w:rsidRPr="008F2D80" w:rsidRDefault="008F2D80" w:rsidP="008F2D80">
      <w:r>
        <w:t xml:space="preserve">В раскрывающемся </w:t>
      </w:r>
      <w:proofErr w:type="gramStart"/>
      <w:r>
        <w:t>списке</w:t>
      </w:r>
      <w:proofErr w:type="gramEnd"/>
      <w:r>
        <w:t xml:space="preserve"> необходимо выбрать значение «Справочник». При этом откроется сообщение (</w:t>
      </w:r>
      <w:r>
        <w:fldChar w:fldCharType="begin"/>
      </w:r>
      <w:r>
        <w:instrText xml:space="preserve"> REF _Ref442788620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4</w:t>
      </w:r>
      <w:r>
        <w:fldChar w:fldCharType="end"/>
      </w:r>
      <w:r>
        <w:t>).</w:t>
      </w:r>
    </w:p>
    <w:p w14:paraId="0F5637B9" w14:textId="77777777" w:rsidR="008F2D80" w:rsidRPr="008F2D80" w:rsidRDefault="008F2D80" w:rsidP="008F2D80"/>
    <w:p w14:paraId="79A45C84" w14:textId="77777777" w:rsidR="008F2D80" w:rsidRDefault="008F2D80" w:rsidP="008F2D80">
      <w:pPr>
        <w:keepNext/>
        <w:jc w:val="center"/>
      </w:pPr>
      <w:r>
        <w:rPr>
          <w:noProof/>
        </w:rPr>
        <w:drawing>
          <wp:inline distT="0" distB="0" distL="0" distR="0" wp14:anchorId="5B545490" wp14:editId="4D3D009D">
            <wp:extent cx="3838575" cy="1847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2984" w14:textId="77777777" w:rsidR="008F2D80" w:rsidRPr="008F2D80" w:rsidRDefault="008F2D80" w:rsidP="008F2D80">
      <w:pPr>
        <w:pStyle w:val="aff4"/>
      </w:pPr>
      <w:bookmarkStart w:id="126" w:name="_Ref442788620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4</w:t>
      </w:r>
      <w:r w:rsidR="004A5485">
        <w:rPr>
          <w:noProof/>
        </w:rPr>
        <w:fldChar w:fldCharType="end"/>
      </w:r>
      <w:bookmarkEnd w:id="126"/>
      <w:r>
        <w:t xml:space="preserve"> Сообщение с подтверждением открытия справочника</w:t>
      </w:r>
    </w:p>
    <w:p w14:paraId="500B86A4" w14:textId="77777777" w:rsidR="008F2D80" w:rsidRPr="008F2D80" w:rsidRDefault="002E0174" w:rsidP="008F2D80">
      <w:r>
        <w:t xml:space="preserve">В </w:t>
      </w:r>
      <w:proofErr w:type="gramStart"/>
      <w:r>
        <w:t>сообщении</w:t>
      </w:r>
      <w:proofErr w:type="gramEnd"/>
      <w:r>
        <w:t xml:space="preserve"> об открытии справочника необходимо выбрать «Да». Откроется окно справочника (</w:t>
      </w:r>
      <w:r>
        <w:fldChar w:fldCharType="begin"/>
      </w:r>
      <w:r>
        <w:instrText xml:space="preserve"> REF _Ref442788676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5</w:t>
      </w:r>
      <w:r>
        <w:fldChar w:fldCharType="end"/>
      </w:r>
      <w:r>
        <w:t>).</w:t>
      </w:r>
    </w:p>
    <w:p w14:paraId="65392BAD" w14:textId="77777777" w:rsidR="008F2D80" w:rsidRDefault="008F2D80" w:rsidP="008F2D80">
      <w:pPr>
        <w:pStyle w:val="a0"/>
        <w:numPr>
          <w:ilvl w:val="0"/>
          <w:numId w:val="0"/>
        </w:numPr>
        <w:ind w:left="567"/>
        <w:jc w:val="center"/>
        <w:rPr>
          <w:rStyle w:val="12"/>
        </w:rPr>
      </w:pPr>
    </w:p>
    <w:p w14:paraId="5D4D6D7A" w14:textId="77777777" w:rsidR="008F2D80" w:rsidRDefault="008F2D80" w:rsidP="008F2D80">
      <w:pPr>
        <w:pStyle w:val="a0"/>
        <w:keepNext/>
        <w:numPr>
          <w:ilvl w:val="0"/>
          <w:numId w:val="0"/>
        </w:numPr>
        <w:ind w:left="567"/>
      </w:pPr>
      <w:r>
        <w:rPr>
          <w:noProof/>
        </w:rPr>
        <w:lastRenderedPageBreak/>
        <w:drawing>
          <wp:inline distT="0" distB="0" distL="0" distR="0" wp14:anchorId="384D5AE1" wp14:editId="0AA44D66">
            <wp:extent cx="6264275" cy="284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D528" w14:textId="77777777" w:rsidR="008F2D80" w:rsidRDefault="008F2D80" w:rsidP="008F2D80">
      <w:pPr>
        <w:pStyle w:val="aff4"/>
      </w:pPr>
      <w:bookmarkStart w:id="127" w:name="_Ref442788676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5</w:t>
      </w:r>
      <w:r w:rsidR="004A5485">
        <w:rPr>
          <w:noProof/>
        </w:rPr>
        <w:fldChar w:fldCharType="end"/>
      </w:r>
      <w:bookmarkEnd w:id="127"/>
      <w:r>
        <w:t xml:space="preserve"> Выбор организации из справочника</w:t>
      </w:r>
    </w:p>
    <w:p w14:paraId="520208C2" w14:textId="77777777" w:rsidR="006445DF" w:rsidRDefault="00346544" w:rsidP="00346544">
      <w:pPr>
        <w:rPr>
          <w:rStyle w:val="12"/>
        </w:rPr>
      </w:pPr>
      <w:r>
        <w:t xml:space="preserve">В </w:t>
      </w:r>
      <w:proofErr w:type="gramStart"/>
      <w:r>
        <w:t>справочнике</w:t>
      </w:r>
      <w:proofErr w:type="gramEnd"/>
      <w:r>
        <w:t xml:space="preserve"> необходимо найти свою организацию по ИНН, наименованию и</w:t>
      </w:r>
      <w:r w:rsidR="00B26AEE">
        <w:t xml:space="preserve">ли по другим поисковым </w:t>
      </w:r>
      <w:r w:rsidR="00A13480">
        <w:t>поля</w:t>
      </w:r>
      <w:r w:rsidR="00B26AEE">
        <w:t>м и выбрать ее в списке.</w:t>
      </w:r>
      <w:r w:rsidR="001A677C">
        <w:t xml:space="preserve"> </w:t>
      </w:r>
      <w:proofErr w:type="gramStart"/>
      <w:r w:rsidR="001A677C">
        <w:rPr>
          <w:rStyle w:val="12"/>
        </w:rPr>
        <w:t>После выбора своей организации из справочника остальные поля об организации заполнятся автоматически)</w:t>
      </w:r>
      <w:r w:rsidR="006445DF">
        <w:rPr>
          <w:rStyle w:val="12"/>
        </w:rPr>
        <w:t>.</w:t>
      </w:r>
      <w:proofErr w:type="gramEnd"/>
    </w:p>
    <w:p w14:paraId="06DF549E" w14:textId="77777777" w:rsidR="00B973AD" w:rsidRDefault="00B973AD" w:rsidP="00B973AD">
      <w:pPr>
        <w:pStyle w:val="a0"/>
        <w:numPr>
          <w:ilvl w:val="0"/>
          <w:numId w:val="0"/>
        </w:numPr>
        <w:ind w:left="567"/>
        <w:rPr>
          <w:rStyle w:val="12"/>
          <w:b/>
          <w:highlight w:val="red"/>
          <w:u w:val="single"/>
        </w:rPr>
        <w:sectPr w:rsidR="00B973AD" w:rsidSect="00DB6C3D">
          <w:headerReference w:type="default" r:id="rId23"/>
          <w:footerReference w:type="default" r:id="rId24"/>
          <w:pgSz w:w="11906" w:h="16838"/>
          <w:pgMar w:top="1134" w:right="907" w:bottom="907" w:left="1134" w:header="720" w:footer="720" w:gutter="0"/>
          <w:cols w:space="720"/>
        </w:sectPr>
      </w:pPr>
    </w:p>
    <w:p w14:paraId="53FCC75B" w14:textId="1404B767" w:rsidR="00DA4F54" w:rsidRDefault="0072744D" w:rsidP="00DA4F54">
      <w:pPr>
        <w:pStyle w:val="a0"/>
        <w:numPr>
          <w:ilvl w:val="0"/>
          <w:numId w:val="0"/>
        </w:numPr>
        <w:ind w:left="567"/>
        <w:rPr>
          <w:b/>
        </w:rPr>
      </w:pPr>
      <w:r w:rsidRPr="00DA4F54">
        <w:rPr>
          <w:rStyle w:val="12"/>
          <w:b/>
          <w:highlight w:val="yellow"/>
        </w:rPr>
        <w:lastRenderedPageBreak/>
        <w:t>Е</w:t>
      </w:r>
      <w:r w:rsidR="00B973AD" w:rsidRPr="00DA4F54">
        <w:rPr>
          <w:rStyle w:val="12"/>
          <w:b/>
          <w:highlight w:val="yellow"/>
        </w:rPr>
        <w:t>сли Вашу организацию не удалось найти в справочнике</w:t>
      </w:r>
      <w:r w:rsidR="00DA4F54" w:rsidRPr="00DA4F54">
        <w:rPr>
          <w:rStyle w:val="12"/>
          <w:b/>
          <w:highlight w:val="yellow"/>
        </w:rPr>
        <w:t xml:space="preserve">, </w:t>
      </w:r>
      <w:r w:rsidR="00DA4F54" w:rsidRPr="00DA4F54">
        <w:rPr>
          <w:b/>
          <w:highlight w:val="yellow"/>
        </w:rPr>
        <w:t xml:space="preserve">следует </w:t>
      </w:r>
      <w:r w:rsidR="00DA4F54" w:rsidRPr="007A3670">
        <w:rPr>
          <w:b/>
          <w:highlight w:val="yellow"/>
        </w:rPr>
        <w:t xml:space="preserve">сообщить об этом по электронной почте </w:t>
      </w:r>
      <w:hyperlink r:id="rId25" w:history="1">
        <w:r w:rsidR="00DA4F54" w:rsidRPr="007A3670">
          <w:rPr>
            <w:rStyle w:val="af6"/>
            <w:b/>
            <w:highlight w:val="yellow"/>
          </w:rPr>
          <w:t>regmi@roszdravnadzor.ru</w:t>
        </w:r>
      </w:hyperlink>
      <w:r w:rsidR="00DA4F54">
        <w:rPr>
          <w:b/>
          <w:highlight w:val="yellow"/>
        </w:rPr>
        <w:t xml:space="preserve"> (указав Вашу организацию </w:t>
      </w:r>
      <w:r w:rsidR="00DA4F54" w:rsidRPr="007A3670">
        <w:rPr>
          <w:b/>
          <w:highlight w:val="yellow"/>
        </w:rPr>
        <w:t>и контактный телефон).</w:t>
      </w:r>
      <w:r w:rsidR="00DA4F54" w:rsidRPr="00C64568">
        <w:rPr>
          <w:b/>
        </w:rPr>
        <w:t xml:space="preserve"> </w:t>
      </w:r>
    </w:p>
    <w:p w14:paraId="1F4B5478" w14:textId="7D466B8F" w:rsidR="00300C83" w:rsidRPr="00300C83" w:rsidRDefault="00300C83" w:rsidP="001A2B17">
      <w:pPr>
        <w:pStyle w:val="a0"/>
        <w:numPr>
          <w:ilvl w:val="0"/>
          <w:numId w:val="0"/>
        </w:numPr>
        <w:ind w:left="567"/>
        <w:rPr>
          <w:rStyle w:val="12"/>
          <w:b/>
        </w:rPr>
      </w:pPr>
      <w:r w:rsidRPr="00300C83">
        <w:rPr>
          <w:color w:val="333333"/>
          <w:szCs w:val="24"/>
        </w:rPr>
        <w:t>Вопросы по подтверждению полномочий представителя производителя –</w:t>
      </w:r>
      <w:r>
        <w:rPr>
          <w:color w:val="333333"/>
          <w:szCs w:val="24"/>
        </w:rPr>
        <w:t xml:space="preserve"> </w:t>
      </w:r>
      <w:r w:rsidRPr="00300C83">
        <w:rPr>
          <w:color w:val="333333"/>
          <w:szCs w:val="24"/>
        </w:rPr>
        <w:t>8 (499) 578 02 05, 8 (499) 578 02 61, 8 (499) 578 02 99.</w:t>
      </w:r>
    </w:p>
    <w:p w14:paraId="500AE635" w14:textId="77777777" w:rsidR="00451D21" w:rsidRPr="00300C83" w:rsidRDefault="004714E5" w:rsidP="004714E5">
      <w:pPr>
        <w:pStyle w:val="a0"/>
        <w:numPr>
          <w:ilvl w:val="0"/>
          <w:numId w:val="35"/>
        </w:numPr>
        <w:rPr>
          <w:rStyle w:val="12"/>
        </w:rPr>
      </w:pPr>
      <w:r w:rsidRPr="00300C83">
        <w:rPr>
          <w:rStyle w:val="12"/>
        </w:rPr>
        <w:t>Защитный код</w:t>
      </w:r>
    </w:p>
    <w:p w14:paraId="4D2E5861" w14:textId="77777777" w:rsidR="004714E5" w:rsidRPr="00300C83" w:rsidRDefault="004714E5" w:rsidP="004714E5">
      <w:pPr>
        <w:pStyle w:val="a0"/>
        <w:numPr>
          <w:ilvl w:val="0"/>
          <w:numId w:val="0"/>
        </w:numPr>
        <w:ind w:left="1060"/>
        <w:rPr>
          <w:rStyle w:val="12"/>
        </w:rPr>
      </w:pPr>
      <w:r w:rsidRPr="00300C83">
        <w:rPr>
          <w:rStyle w:val="12"/>
        </w:rPr>
        <w:t>В текстовое поле необходимо ввести символы с картинки.</w:t>
      </w:r>
    </w:p>
    <w:p w14:paraId="06017096" w14:textId="77777777" w:rsidR="00B26AEE" w:rsidRDefault="001A677C" w:rsidP="00B26AEE">
      <w:pPr>
        <w:pStyle w:val="a0"/>
        <w:numPr>
          <w:ilvl w:val="0"/>
          <w:numId w:val="0"/>
        </w:numPr>
        <w:rPr>
          <w:rStyle w:val="12"/>
        </w:rPr>
      </w:pPr>
      <w:r w:rsidRPr="00300C83">
        <w:rPr>
          <w:rStyle w:val="12"/>
        </w:rPr>
        <w:tab/>
      </w:r>
      <w:r w:rsidR="00B26AEE" w:rsidRPr="00300C83">
        <w:rPr>
          <w:rStyle w:val="12"/>
        </w:rPr>
        <w:t>После заполнени</w:t>
      </w:r>
      <w:r w:rsidRPr="00300C83">
        <w:rPr>
          <w:rStyle w:val="12"/>
        </w:rPr>
        <w:t>я всех сведений о пользователе,</w:t>
      </w:r>
      <w:r w:rsidR="00B26AEE" w:rsidRPr="00300C83">
        <w:rPr>
          <w:rStyle w:val="12"/>
        </w:rPr>
        <w:t xml:space="preserve"> организации </w:t>
      </w:r>
      <w:r w:rsidRPr="00300C83">
        <w:rPr>
          <w:rStyle w:val="12"/>
        </w:rPr>
        <w:t xml:space="preserve">и ввода защитного кода </w:t>
      </w:r>
      <w:r w:rsidR="00B26AEE" w:rsidRPr="00300C83">
        <w:rPr>
          <w:rStyle w:val="12"/>
        </w:rPr>
        <w:t>необходимо нажать кнопку «Сохранить</w:t>
      </w:r>
      <w:r w:rsidR="00B26AEE">
        <w:rPr>
          <w:rStyle w:val="12"/>
        </w:rPr>
        <w:t xml:space="preserve">». На </w:t>
      </w:r>
      <w:proofErr w:type="spellStart"/>
      <w:r w:rsidR="00B26AEE">
        <w:rPr>
          <w:rStyle w:val="12"/>
        </w:rPr>
        <w:t>email</w:t>
      </w:r>
      <w:proofErr w:type="spellEnd"/>
      <w:r w:rsidR="00B26AEE">
        <w:rPr>
          <w:rStyle w:val="12"/>
        </w:rPr>
        <w:t xml:space="preserve"> пользователя будет выслан логин и пароль для входа в систему.</w:t>
      </w:r>
    </w:p>
    <w:p w14:paraId="0048DAD3" w14:textId="77777777" w:rsidR="001A677C" w:rsidRPr="009A5701" w:rsidRDefault="001A677C" w:rsidP="00B26AEE">
      <w:pPr>
        <w:pStyle w:val="a0"/>
        <w:numPr>
          <w:ilvl w:val="0"/>
          <w:numId w:val="0"/>
        </w:numPr>
        <w:rPr>
          <w:rStyle w:val="12"/>
        </w:rPr>
      </w:pPr>
      <w:r>
        <w:rPr>
          <w:rStyle w:val="12"/>
        </w:rPr>
        <w:tab/>
      </w:r>
    </w:p>
    <w:p w14:paraId="05FF8A33" w14:textId="77777777" w:rsidR="009812FF" w:rsidRPr="009812FF" w:rsidRDefault="009812FF" w:rsidP="009812FF">
      <w:pPr>
        <w:pStyle w:val="2"/>
      </w:pPr>
      <w:bookmarkStart w:id="128" w:name="_Toc442965555"/>
      <w:r>
        <w:t>Вход в систему (для зарегистрированного пользователя)</w:t>
      </w:r>
      <w:bookmarkEnd w:id="128"/>
    </w:p>
    <w:p w14:paraId="37658D30" w14:textId="77777777" w:rsidR="00B543BA" w:rsidRPr="003F6054" w:rsidRDefault="00B543BA" w:rsidP="00B543BA">
      <w:pPr>
        <w:rPr>
          <w:rStyle w:val="12"/>
        </w:rPr>
      </w:pPr>
      <w:r w:rsidRPr="003F6054">
        <w:rPr>
          <w:rStyle w:val="12"/>
        </w:rPr>
        <w:t>Для входа в систему:</w:t>
      </w:r>
    </w:p>
    <w:p w14:paraId="4DE6374D" w14:textId="77777777" w:rsidR="00B543BA" w:rsidRPr="003F6054" w:rsidRDefault="00B543BA" w:rsidP="00B543BA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3F6054">
        <w:rPr>
          <w:rStyle w:val="12"/>
        </w:rPr>
        <w:t xml:space="preserve">Откройте </w:t>
      </w:r>
      <w:r w:rsidRPr="003F6054">
        <w:t>веб-браузер</w:t>
      </w:r>
      <w:r w:rsidRPr="003F6054">
        <w:rPr>
          <w:rStyle w:val="12"/>
        </w:rPr>
        <w:t>.</w:t>
      </w:r>
    </w:p>
    <w:p w14:paraId="13E455E6" w14:textId="77777777" w:rsidR="00B543BA" w:rsidRPr="003F6054" w:rsidRDefault="00B543BA" w:rsidP="00B543BA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3F6054">
        <w:rPr>
          <w:rStyle w:val="12"/>
        </w:rPr>
        <w:t xml:space="preserve">Введите в адресной строке браузера адрес </w:t>
      </w:r>
      <w:r w:rsidR="00764D7B">
        <w:rPr>
          <w:rStyle w:val="12"/>
          <w:lang w:val="en-US"/>
        </w:rPr>
        <w:t>http</w:t>
      </w:r>
      <w:r w:rsidR="00764D7B" w:rsidRPr="00764D7B">
        <w:rPr>
          <w:rStyle w:val="12"/>
        </w:rPr>
        <w:t>://</w:t>
      </w:r>
      <w:proofErr w:type="spellStart"/>
      <w:r w:rsidR="00764D7B">
        <w:rPr>
          <w:rStyle w:val="12"/>
          <w:lang w:val="en-US"/>
        </w:rPr>
        <w:t>momi</w:t>
      </w:r>
      <w:proofErr w:type="spellEnd"/>
      <w:r w:rsidR="00764D7B" w:rsidRPr="00764D7B">
        <w:rPr>
          <w:rStyle w:val="12"/>
        </w:rPr>
        <w:t>.</w:t>
      </w:r>
      <w:proofErr w:type="spellStart"/>
      <w:r w:rsidR="00764D7B">
        <w:rPr>
          <w:rStyle w:val="12"/>
          <w:lang w:val="en-US"/>
        </w:rPr>
        <w:t>roszdravnadzor</w:t>
      </w:r>
      <w:proofErr w:type="spellEnd"/>
      <w:r w:rsidR="00764D7B" w:rsidRPr="00764D7B">
        <w:rPr>
          <w:rStyle w:val="12"/>
        </w:rPr>
        <w:t>.</w:t>
      </w:r>
      <w:proofErr w:type="spellStart"/>
      <w:r w:rsidR="00764D7B">
        <w:rPr>
          <w:rStyle w:val="12"/>
          <w:lang w:val="en-US"/>
        </w:rPr>
        <w:t>ru</w:t>
      </w:r>
      <w:proofErr w:type="spellEnd"/>
      <w:r w:rsidRPr="003F6054">
        <w:rPr>
          <w:rStyle w:val="12"/>
        </w:rPr>
        <w:t>.</w:t>
      </w:r>
    </w:p>
    <w:p w14:paraId="39C012A0" w14:textId="3F478BB8" w:rsidR="00B543BA" w:rsidRPr="003F6054" w:rsidRDefault="00B543BA" w:rsidP="00B543BA">
      <w:pPr>
        <w:pStyle w:val="a0"/>
        <w:numPr>
          <w:ilvl w:val="0"/>
          <w:numId w:val="22"/>
        </w:numPr>
        <w:tabs>
          <w:tab w:val="num" w:pos="1460"/>
        </w:tabs>
        <w:ind w:left="567" w:firstLine="0"/>
      </w:pPr>
      <w:r w:rsidRPr="003F6054">
        <w:rPr>
          <w:rStyle w:val="12"/>
        </w:rPr>
        <w:t xml:space="preserve">Нажмите кнопку </w:t>
      </w:r>
      <w:proofErr w:type="spellStart"/>
      <w:r w:rsidRPr="003F6054">
        <w:rPr>
          <w:rStyle w:val="12"/>
          <w:b/>
        </w:rPr>
        <w:t>Enter</w:t>
      </w:r>
      <w:proofErr w:type="spellEnd"/>
      <w:r w:rsidRPr="003F6054">
        <w:t xml:space="preserve">. Отобразится страница </w:t>
      </w:r>
      <w:r w:rsidR="00764D7B">
        <w:t>авторизации</w:t>
      </w:r>
      <w:r w:rsidRPr="003F6054">
        <w:t xml:space="preserve"> пользователя (</w:t>
      </w:r>
      <w:r w:rsidR="001A4D72">
        <w:fldChar w:fldCharType="begin"/>
      </w:r>
      <w:r w:rsidR="001A4D72">
        <w:instrText xml:space="preserve"> REF _Ref388364749 \h  \* MERGEFORMAT </w:instrText>
      </w:r>
      <w:r w:rsidR="001A4D72">
        <w:fldChar w:fldCharType="separate"/>
      </w:r>
      <w:r w:rsidR="00826441" w:rsidRPr="003F6054">
        <w:t>Рисунок </w:t>
      </w:r>
      <w:r w:rsidR="00826441">
        <w:t>1</w:t>
      </w:r>
      <w:r w:rsidR="001A4D72">
        <w:fldChar w:fldCharType="end"/>
      </w:r>
      <w:r w:rsidRPr="003F6054">
        <w:t>).</w:t>
      </w:r>
    </w:p>
    <w:p w14:paraId="18975533" w14:textId="17B5B3A9" w:rsidR="00B543BA" w:rsidRPr="00621CE2" w:rsidRDefault="00B543BA" w:rsidP="00B543BA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621CE2">
        <w:t xml:space="preserve">Введите имя пользователя в поле </w:t>
      </w:r>
      <w:r w:rsidRPr="00621CE2">
        <w:rPr>
          <w:b/>
        </w:rPr>
        <w:t>Логин</w:t>
      </w:r>
      <w:r w:rsidRPr="00621CE2">
        <w:t xml:space="preserve">, пароль - в поле </w:t>
      </w:r>
      <w:r w:rsidRPr="00621CE2">
        <w:rPr>
          <w:rStyle w:val="12"/>
          <w:b/>
          <w:bCs/>
        </w:rPr>
        <w:t>Пароль</w:t>
      </w:r>
      <w:r w:rsidR="00486C61" w:rsidRPr="00621CE2">
        <w:rPr>
          <w:rStyle w:val="12"/>
          <w:b/>
          <w:bCs/>
        </w:rPr>
        <w:t xml:space="preserve"> </w:t>
      </w:r>
      <w:r w:rsidR="00486C61" w:rsidRPr="00621CE2">
        <w:rPr>
          <w:rStyle w:val="12"/>
          <w:bCs/>
        </w:rPr>
        <w:t>(</w:t>
      </w:r>
      <w:proofErr w:type="gramStart"/>
      <w:r w:rsidR="00486C61" w:rsidRPr="00621CE2">
        <w:rPr>
          <w:rStyle w:val="12"/>
          <w:bCs/>
        </w:rPr>
        <w:t>высланные</w:t>
      </w:r>
      <w:proofErr w:type="gramEnd"/>
      <w:r w:rsidR="00486C61" w:rsidRPr="00621CE2">
        <w:rPr>
          <w:rStyle w:val="12"/>
          <w:bCs/>
        </w:rPr>
        <w:t xml:space="preserve"> н</w:t>
      </w:r>
      <w:r w:rsidR="00486C61" w:rsidRPr="00621CE2">
        <w:rPr>
          <w:rStyle w:val="12"/>
        </w:rPr>
        <w:t xml:space="preserve">а </w:t>
      </w:r>
      <w:proofErr w:type="spellStart"/>
      <w:r w:rsidR="00486C61" w:rsidRPr="00621CE2">
        <w:rPr>
          <w:rStyle w:val="12"/>
        </w:rPr>
        <w:t>email</w:t>
      </w:r>
      <w:proofErr w:type="spellEnd"/>
      <w:r w:rsidR="00486C61" w:rsidRPr="00621CE2">
        <w:rPr>
          <w:rStyle w:val="12"/>
        </w:rPr>
        <w:t xml:space="preserve"> пользователя)</w:t>
      </w:r>
      <w:r w:rsidRPr="00621CE2">
        <w:rPr>
          <w:rStyle w:val="12"/>
          <w:bCs/>
        </w:rPr>
        <w:t>.</w:t>
      </w:r>
    </w:p>
    <w:p w14:paraId="00AC4D8A" w14:textId="5142F231" w:rsidR="00B543BA" w:rsidRPr="003F6054" w:rsidRDefault="00B543BA" w:rsidP="00B543BA">
      <w:pPr>
        <w:pStyle w:val="a0"/>
        <w:numPr>
          <w:ilvl w:val="0"/>
          <w:numId w:val="22"/>
        </w:numPr>
        <w:tabs>
          <w:tab w:val="num" w:pos="1460"/>
        </w:tabs>
        <w:ind w:left="567" w:firstLine="0"/>
        <w:rPr>
          <w:rStyle w:val="12"/>
        </w:rPr>
      </w:pPr>
      <w:r w:rsidRPr="003F6054">
        <w:rPr>
          <w:rStyle w:val="12"/>
        </w:rPr>
        <w:t>По окончании ввода нажмите кнопку «</w:t>
      </w:r>
      <w:r w:rsidR="00EB0AE8">
        <w:rPr>
          <w:noProof/>
          <w:szCs w:val="24"/>
        </w:rPr>
        <w:t>Войти в систему</w:t>
      </w:r>
      <w:r w:rsidRPr="003F6054">
        <w:rPr>
          <w:rStyle w:val="12"/>
        </w:rPr>
        <w:t>»</w:t>
      </w:r>
      <w:r w:rsidRPr="003F6054">
        <w:rPr>
          <w:rStyle w:val="12"/>
          <w:b/>
          <w:bCs/>
        </w:rPr>
        <w:t xml:space="preserve">. </w:t>
      </w:r>
      <w:r w:rsidRPr="003F6054">
        <w:rPr>
          <w:rStyle w:val="12"/>
        </w:rPr>
        <w:t xml:space="preserve">Если имя пользователя и пароль </w:t>
      </w:r>
      <w:proofErr w:type="gramStart"/>
      <w:r w:rsidRPr="003F6054">
        <w:rPr>
          <w:rStyle w:val="12"/>
        </w:rPr>
        <w:t>введены</w:t>
      </w:r>
      <w:proofErr w:type="gramEnd"/>
      <w:r w:rsidRPr="003F6054">
        <w:rPr>
          <w:rStyle w:val="12"/>
        </w:rPr>
        <w:t xml:space="preserve"> правильно, система отобразит </w:t>
      </w:r>
      <w:r w:rsidR="009A5701">
        <w:rPr>
          <w:rStyle w:val="12"/>
        </w:rPr>
        <w:t>главную</w:t>
      </w:r>
      <w:r w:rsidRPr="003F6054">
        <w:rPr>
          <w:rStyle w:val="12"/>
        </w:rPr>
        <w:t xml:space="preserve"> страницу.</w:t>
      </w:r>
    </w:p>
    <w:p w14:paraId="6D274999" w14:textId="20BD521B" w:rsidR="00B41AE3" w:rsidRPr="003F6054" w:rsidRDefault="00B543BA" w:rsidP="00B543BA">
      <w:pPr>
        <w:rPr>
          <w:rStyle w:val="12"/>
        </w:rPr>
      </w:pPr>
      <w:r w:rsidRPr="003F6054">
        <w:rPr>
          <w:rStyle w:val="12"/>
        </w:rPr>
        <w:t xml:space="preserve">В </w:t>
      </w:r>
      <w:proofErr w:type="gramStart"/>
      <w:r w:rsidRPr="003F6054">
        <w:rPr>
          <w:rStyle w:val="12"/>
        </w:rPr>
        <w:t>случае</w:t>
      </w:r>
      <w:proofErr w:type="gramEnd"/>
      <w:r w:rsidRPr="003F6054">
        <w:rPr>
          <w:rStyle w:val="12"/>
        </w:rPr>
        <w:t xml:space="preserve"> проблемы</w:t>
      </w:r>
      <w:r w:rsidR="00B973AD">
        <w:rPr>
          <w:rStyle w:val="12"/>
        </w:rPr>
        <w:t xml:space="preserve"> с</w:t>
      </w:r>
      <w:r w:rsidRPr="003F6054">
        <w:rPr>
          <w:rStyle w:val="12"/>
        </w:rPr>
        <w:t xml:space="preserve"> авторизаци</w:t>
      </w:r>
      <w:r w:rsidR="00B973AD">
        <w:rPr>
          <w:rStyle w:val="12"/>
        </w:rPr>
        <w:t>ей</w:t>
      </w:r>
      <w:r w:rsidRPr="003F6054">
        <w:rPr>
          <w:rStyle w:val="12"/>
        </w:rPr>
        <w:t xml:space="preserve"> обратитесь </w:t>
      </w:r>
      <w:r w:rsidR="00BF5433">
        <w:rPr>
          <w:rStyle w:val="12"/>
        </w:rPr>
        <w:t>в службу технической поддержки</w:t>
      </w:r>
      <w:r w:rsidRPr="003F6054">
        <w:rPr>
          <w:rStyle w:val="12"/>
        </w:rPr>
        <w:t xml:space="preserve"> системы</w:t>
      </w:r>
      <w:r w:rsidR="00B973AD">
        <w:rPr>
          <w:rStyle w:val="12"/>
        </w:rPr>
        <w:t xml:space="preserve"> по контактам, указанным на странице авторизации.</w:t>
      </w:r>
    </w:p>
    <w:p w14:paraId="173F61B4" w14:textId="77777777" w:rsidR="00021E7C" w:rsidRPr="003F6054" w:rsidRDefault="00021E7C" w:rsidP="00D67A59">
      <w:pPr>
        <w:pStyle w:val="3"/>
      </w:pPr>
      <w:bookmarkStart w:id="129" w:name="_Toc359182328"/>
      <w:bookmarkStart w:id="130" w:name="_Toc359186745"/>
      <w:bookmarkStart w:id="131" w:name="_Toc442965556"/>
      <w:r w:rsidRPr="003F6054">
        <w:t>Выход из системы</w:t>
      </w:r>
      <w:bookmarkEnd w:id="92"/>
      <w:bookmarkEnd w:id="93"/>
      <w:bookmarkEnd w:id="94"/>
      <w:bookmarkEnd w:id="95"/>
      <w:bookmarkEnd w:id="96"/>
      <w:bookmarkEnd w:id="129"/>
      <w:bookmarkEnd w:id="130"/>
      <w:bookmarkEnd w:id="131"/>
    </w:p>
    <w:p w14:paraId="759403CA" w14:textId="77777777" w:rsidR="00021E7C" w:rsidRDefault="00581F57" w:rsidP="00BA74AE">
      <w:pPr>
        <w:rPr>
          <w:rStyle w:val="12"/>
        </w:rPr>
      </w:pPr>
      <w:r w:rsidRPr="003F6054">
        <w:rPr>
          <w:rStyle w:val="12"/>
        </w:rPr>
        <w:t>Для выхода из системы выберите ссылку Выход в правом верхнем углу экрана.</w:t>
      </w:r>
    </w:p>
    <w:p w14:paraId="1DAF9E83" w14:textId="77777777" w:rsidR="001521F3" w:rsidRDefault="001521F3" w:rsidP="00BA74AE">
      <w:pPr>
        <w:rPr>
          <w:rStyle w:val="12"/>
        </w:rPr>
      </w:pPr>
    </w:p>
    <w:p w14:paraId="3291CD95" w14:textId="77777777" w:rsidR="001521F3" w:rsidRDefault="001521F3" w:rsidP="00BA74AE">
      <w:pPr>
        <w:rPr>
          <w:rStyle w:val="12"/>
        </w:rPr>
      </w:pPr>
    </w:p>
    <w:p w14:paraId="1E889596" w14:textId="77777777" w:rsidR="001521F3" w:rsidRDefault="001521F3" w:rsidP="00BA74AE">
      <w:pPr>
        <w:rPr>
          <w:rStyle w:val="12"/>
        </w:rPr>
      </w:pPr>
    </w:p>
    <w:p w14:paraId="78DF67C4" w14:textId="77777777" w:rsidR="001521F3" w:rsidRDefault="001521F3" w:rsidP="00BA74AE">
      <w:pPr>
        <w:rPr>
          <w:rStyle w:val="12"/>
        </w:rPr>
      </w:pPr>
    </w:p>
    <w:p w14:paraId="2D9CC6F6" w14:textId="77777777" w:rsidR="001521F3" w:rsidRDefault="001521F3" w:rsidP="00BA74AE">
      <w:pPr>
        <w:rPr>
          <w:rStyle w:val="12"/>
        </w:rPr>
      </w:pPr>
    </w:p>
    <w:p w14:paraId="72898F79" w14:textId="77777777" w:rsidR="001521F3" w:rsidRPr="003F6054" w:rsidRDefault="001521F3" w:rsidP="00BA74AE">
      <w:pPr>
        <w:rPr>
          <w:rStyle w:val="12"/>
        </w:rPr>
      </w:pPr>
      <w:bookmarkStart w:id="132" w:name="_GoBack"/>
      <w:bookmarkEnd w:id="132"/>
    </w:p>
    <w:p w14:paraId="4A624E93" w14:textId="77777777" w:rsidR="00021E7C" w:rsidRDefault="00A20611" w:rsidP="00D67A59">
      <w:pPr>
        <w:pStyle w:val="1"/>
        <w:rPr>
          <w:rFonts w:ascii="Times New Roman" w:hAnsi="Times New Roman"/>
        </w:rPr>
      </w:pPr>
      <w:bookmarkStart w:id="133" w:name="_Toc442965557"/>
      <w:bookmarkStart w:id="134" w:name="_Toc109443048"/>
      <w:bookmarkEnd w:id="97"/>
      <w:r w:rsidRPr="00A20611">
        <w:rPr>
          <w:rFonts w:ascii="Times New Roman" w:hAnsi="Times New Roman"/>
        </w:rPr>
        <w:lastRenderedPageBreak/>
        <w:t>Работа с системой</w:t>
      </w:r>
      <w:bookmarkEnd w:id="133"/>
    </w:p>
    <w:p w14:paraId="386D3059" w14:textId="77777777" w:rsidR="00884CEC" w:rsidRDefault="005C62EE" w:rsidP="00750A7C">
      <w:pPr>
        <w:ind w:firstLine="709"/>
      </w:pPr>
      <w:r>
        <w:t>После успешной авторизации отобразится главное меню системы (</w:t>
      </w:r>
      <w:r>
        <w:fldChar w:fldCharType="begin"/>
      </w:r>
      <w:r>
        <w:instrText xml:space="preserve"> REF _Ref442790096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6</w:t>
      </w:r>
      <w:r>
        <w:fldChar w:fldCharType="end"/>
      </w:r>
      <w:r>
        <w:t>).</w:t>
      </w:r>
    </w:p>
    <w:p w14:paraId="4FE4A318" w14:textId="77777777" w:rsidR="005C62EE" w:rsidRDefault="005C62EE" w:rsidP="005C62EE">
      <w:pPr>
        <w:keepNext/>
      </w:pPr>
      <w:r>
        <w:rPr>
          <w:noProof/>
        </w:rPr>
        <w:drawing>
          <wp:inline distT="0" distB="0" distL="0" distR="0" wp14:anchorId="5C39E57F" wp14:editId="34260FC1">
            <wp:extent cx="6264275" cy="6578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A49E" w14:textId="77777777" w:rsidR="005C62EE" w:rsidRDefault="005C62EE" w:rsidP="005C62EE">
      <w:pPr>
        <w:pStyle w:val="aff4"/>
      </w:pPr>
      <w:bookmarkStart w:id="135" w:name="_Ref442790096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6</w:t>
      </w:r>
      <w:r w:rsidR="004A5485">
        <w:rPr>
          <w:noProof/>
        </w:rPr>
        <w:fldChar w:fldCharType="end"/>
      </w:r>
      <w:bookmarkEnd w:id="135"/>
      <w:r>
        <w:t xml:space="preserve"> Главное меню</w:t>
      </w:r>
    </w:p>
    <w:p w14:paraId="0424ED29" w14:textId="77777777" w:rsidR="00750A7C" w:rsidRDefault="00750A7C" w:rsidP="00750A7C">
      <w:r>
        <w:tab/>
      </w:r>
      <w:r w:rsidR="008B77A1">
        <w:t>Необходимо перейти в меню в раздел «Отчет организации».</w:t>
      </w:r>
      <w:r w:rsidR="001206C1">
        <w:t xml:space="preserve"> Откроется окно для заполнения отчета организации (</w:t>
      </w:r>
      <w:r w:rsidR="001206C1">
        <w:fldChar w:fldCharType="begin"/>
      </w:r>
      <w:r w:rsidR="001206C1">
        <w:instrText xml:space="preserve"> REF _Ref442793155 \h </w:instrText>
      </w:r>
      <w:r w:rsidR="001206C1">
        <w:fldChar w:fldCharType="separate"/>
      </w:r>
      <w:r w:rsidR="00826441">
        <w:t xml:space="preserve">Рисунок </w:t>
      </w:r>
      <w:r w:rsidR="00826441">
        <w:rPr>
          <w:noProof/>
        </w:rPr>
        <w:t>7</w:t>
      </w:r>
      <w:r w:rsidR="001206C1">
        <w:fldChar w:fldCharType="end"/>
      </w:r>
      <w:r w:rsidR="001206C1">
        <w:t>).</w:t>
      </w:r>
    </w:p>
    <w:p w14:paraId="17AAF45F" w14:textId="54011ACA" w:rsidR="001206C1" w:rsidRDefault="008A2E58" w:rsidP="001206C1">
      <w:pPr>
        <w:keepNext/>
      </w:pPr>
      <w:r>
        <w:rPr>
          <w:noProof/>
        </w:rPr>
        <w:drawing>
          <wp:inline distT="0" distB="0" distL="0" distR="0" wp14:anchorId="496D8994" wp14:editId="23709A65">
            <wp:extent cx="6264275" cy="260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9603" w14:textId="77777777" w:rsidR="001206C1" w:rsidRDefault="001206C1" w:rsidP="001206C1">
      <w:pPr>
        <w:pStyle w:val="aff4"/>
      </w:pPr>
      <w:bookmarkStart w:id="136" w:name="_Ref442793155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7</w:t>
      </w:r>
      <w:r w:rsidR="004A5485">
        <w:rPr>
          <w:noProof/>
        </w:rPr>
        <w:fldChar w:fldCharType="end"/>
      </w:r>
      <w:bookmarkEnd w:id="136"/>
      <w:r>
        <w:t xml:space="preserve"> Вкладка «Отчет организации»</w:t>
      </w:r>
    </w:p>
    <w:p w14:paraId="5290D1DC" w14:textId="77777777" w:rsidR="009D214E" w:rsidRDefault="00DE5BB9" w:rsidP="008D07A1">
      <w:r>
        <w:tab/>
        <w:t xml:space="preserve">Далее необходимо нажать кнопку «Шаблон для импорта». </w:t>
      </w:r>
    </w:p>
    <w:p w14:paraId="7443771B" w14:textId="6E5BC40A" w:rsidR="009D214E" w:rsidRDefault="009D214E" w:rsidP="008D07A1">
      <w:pPr>
        <w:rPr>
          <w:rStyle w:val="12"/>
        </w:rPr>
      </w:pPr>
      <w:r w:rsidRPr="00D4290B">
        <w:rPr>
          <w:rStyle w:val="12"/>
        </w:rPr>
        <w:t>В зависимости от версии и настроек используемого Вами браузера будет предложено выбрать расположение для сохранения шаблона</w:t>
      </w:r>
      <w:r w:rsidR="00D4290B">
        <w:rPr>
          <w:rStyle w:val="12"/>
        </w:rPr>
        <w:t xml:space="preserve"> (</w:t>
      </w:r>
      <w:r w:rsidR="007A3A68">
        <w:rPr>
          <w:rStyle w:val="12"/>
        </w:rPr>
        <w:fldChar w:fldCharType="begin"/>
      </w:r>
      <w:r w:rsidR="007A3A68">
        <w:rPr>
          <w:rStyle w:val="12"/>
        </w:rPr>
        <w:instrText xml:space="preserve"> REF _Ref442871863 \h </w:instrText>
      </w:r>
      <w:r w:rsidR="007A3A68">
        <w:rPr>
          <w:rStyle w:val="12"/>
        </w:rPr>
      </w:r>
      <w:r w:rsidR="007A3A68">
        <w:rPr>
          <w:rStyle w:val="12"/>
        </w:rPr>
        <w:fldChar w:fldCharType="separate"/>
      </w:r>
      <w:r w:rsidR="00826441">
        <w:t xml:space="preserve">Рисунок </w:t>
      </w:r>
      <w:r w:rsidR="00826441">
        <w:rPr>
          <w:noProof/>
        </w:rPr>
        <w:t>8</w:t>
      </w:r>
      <w:r w:rsidR="007A3A68">
        <w:rPr>
          <w:rStyle w:val="12"/>
        </w:rPr>
        <w:fldChar w:fldCharType="end"/>
      </w:r>
      <w:r w:rsidR="00D4290B">
        <w:rPr>
          <w:rStyle w:val="12"/>
        </w:rPr>
        <w:t>)</w:t>
      </w:r>
      <w:r w:rsidRPr="00D4290B">
        <w:rPr>
          <w:rStyle w:val="12"/>
        </w:rPr>
        <w:t>, либо он автоматически будет загружен в стандартную папку для загрузки документов из браузера (в ту папку, в которую сохраняются все скачиваемые документы из браузера).</w:t>
      </w:r>
    </w:p>
    <w:p w14:paraId="3003C9A1" w14:textId="77777777" w:rsidR="00D4290B" w:rsidRDefault="00D4290B" w:rsidP="00D4290B">
      <w:pPr>
        <w:keepNext/>
      </w:pPr>
      <w:r>
        <w:rPr>
          <w:noProof/>
        </w:rPr>
        <w:lastRenderedPageBreak/>
        <w:drawing>
          <wp:inline distT="0" distB="0" distL="0" distR="0" wp14:anchorId="51B1D2EC" wp14:editId="67FFF0AB">
            <wp:extent cx="6264275" cy="4669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95D5" w14:textId="73CC1827" w:rsidR="00D4290B" w:rsidRDefault="00D4290B" w:rsidP="00D4290B">
      <w:pPr>
        <w:pStyle w:val="aff4"/>
      </w:pPr>
      <w:bookmarkStart w:id="137" w:name="_Ref442871863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8</w:t>
      </w:r>
      <w:r w:rsidR="004A5485">
        <w:rPr>
          <w:noProof/>
        </w:rPr>
        <w:fldChar w:fldCharType="end"/>
      </w:r>
      <w:bookmarkEnd w:id="137"/>
      <w:r>
        <w:t xml:space="preserve"> </w:t>
      </w:r>
      <w:r w:rsidR="007A3A68">
        <w:t>Окно выбора расположения для сохранения шаблона</w:t>
      </w:r>
    </w:p>
    <w:p w14:paraId="77C78ECB" w14:textId="4B629851" w:rsidR="007A3A68" w:rsidRPr="007A3A68" w:rsidRDefault="007A3A68" w:rsidP="007A3A68">
      <w:r>
        <w:t xml:space="preserve">Сохраните шаблон в удобное для Вас место на компьютере. Перейдите в папку, в которую </w:t>
      </w:r>
      <w:proofErr w:type="gramStart"/>
      <w:r>
        <w:t>был сохранен шаблон и откройте</w:t>
      </w:r>
      <w:proofErr w:type="gramEnd"/>
      <w:r>
        <w:t xml:space="preserve"> сохраненный шаблон.</w:t>
      </w:r>
    </w:p>
    <w:p w14:paraId="4B20BF17" w14:textId="5003E4F4" w:rsidR="008D07A1" w:rsidRDefault="00DE5BB9" w:rsidP="008D07A1">
      <w:r>
        <w:t xml:space="preserve">Откроется </w:t>
      </w:r>
      <w:proofErr w:type="spellStart"/>
      <w:r>
        <w:t>xls</w:t>
      </w:r>
      <w:proofErr w:type="spellEnd"/>
      <w:r>
        <w:t xml:space="preserve"> документ (</w:t>
      </w:r>
      <w:r w:rsidR="004676F5">
        <w:fldChar w:fldCharType="begin"/>
      </w:r>
      <w:r w:rsidR="004676F5">
        <w:instrText xml:space="preserve"> REF _Ref442883406 \h </w:instrText>
      </w:r>
      <w:r w:rsidR="004676F5">
        <w:fldChar w:fldCharType="separate"/>
      </w:r>
      <w:r w:rsidR="00826441">
        <w:t xml:space="preserve">Рисунок </w:t>
      </w:r>
      <w:r w:rsidR="00826441">
        <w:rPr>
          <w:noProof/>
        </w:rPr>
        <w:t>9</w:t>
      </w:r>
      <w:r w:rsidR="004676F5">
        <w:fldChar w:fldCharType="end"/>
      </w:r>
      <w:r>
        <w:t>)</w:t>
      </w:r>
      <w:r w:rsidR="006F60E0">
        <w:rPr>
          <w:rStyle w:val="aff8"/>
        </w:rPr>
        <w:footnoteReference w:id="1"/>
      </w:r>
      <w:r>
        <w:t>.</w:t>
      </w:r>
    </w:p>
    <w:bookmarkEnd w:id="134"/>
    <w:p w14:paraId="7447B27F" w14:textId="77777777" w:rsidR="004676F5" w:rsidRDefault="004676F5" w:rsidP="004676F5">
      <w:pPr>
        <w:keepNext/>
      </w:pPr>
      <w:r>
        <w:rPr>
          <w:noProof/>
        </w:rPr>
        <w:lastRenderedPageBreak/>
        <w:drawing>
          <wp:inline distT="0" distB="0" distL="0" distR="0" wp14:anchorId="128E51FA" wp14:editId="4119936F">
            <wp:extent cx="6264275" cy="3136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DCF8" w14:textId="3396B080" w:rsidR="00DE5BB9" w:rsidRDefault="004676F5" w:rsidP="004676F5">
      <w:pPr>
        <w:pStyle w:val="aff4"/>
      </w:pPr>
      <w:bookmarkStart w:id="138" w:name="_Ref442883406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9</w:t>
      </w:r>
      <w:r w:rsidR="004A5485">
        <w:rPr>
          <w:noProof/>
        </w:rPr>
        <w:fldChar w:fldCharType="end"/>
      </w:r>
      <w:bookmarkEnd w:id="138"/>
      <w:r>
        <w:t xml:space="preserve"> Шаблон для импорта</w:t>
      </w:r>
    </w:p>
    <w:p w14:paraId="483E5A83" w14:textId="136F46DC" w:rsidR="0085375A" w:rsidRDefault="0085375A" w:rsidP="0085375A">
      <w:r>
        <w:t>При наличии сообщения о режиме защищенного просмотра, нажмите кнопку «Разрешить редактирование» (</w:t>
      </w:r>
      <w:r w:rsidR="000E5756">
        <w:fldChar w:fldCharType="begin"/>
      </w:r>
      <w:r w:rsidR="000E5756">
        <w:instrText xml:space="preserve"> REF _Ref442883587 \h </w:instrText>
      </w:r>
      <w:r w:rsidR="000E5756">
        <w:fldChar w:fldCharType="separate"/>
      </w:r>
      <w:r w:rsidR="00826441">
        <w:t xml:space="preserve">Рисунок </w:t>
      </w:r>
      <w:r w:rsidR="00826441">
        <w:rPr>
          <w:noProof/>
        </w:rPr>
        <w:t>10</w:t>
      </w:r>
      <w:r w:rsidR="000E5756">
        <w:fldChar w:fldCharType="end"/>
      </w:r>
      <w:r>
        <w:t>).</w:t>
      </w:r>
    </w:p>
    <w:p w14:paraId="3E88B46E" w14:textId="77777777" w:rsidR="0085375A" w:rsidRDefault="0085375A" w:rsidP="0085375A">
      <w:pPr>
        <w:keepNext/>
      </w:pPr>
      <w:r>
        <w:rPr>
          <w:noProof/>
        </w:rPr>
        <w:drawing>
          <wp:inline distT="0" distB="0" distL="0" distR="0" wp14:anchorId="22BA371B" wp14:editId="2412ECEA">
            <wp:extent cx="6264275" cy="168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0406" w14:textId="1C128884" w:rsidR="0085375A" w:rsidRDefault="0085375A" w:rsidP="0085375A">
      <w:pPr>
        <w:pStyle w:val="aff4"/>
      </w:pPr>
      <w:bookmarkStart w:id="139" w:name="_Ref442883587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10</w:t>
      </w:r>
      <w:r w:rsidR="004A5485">
        <w:rPr>
          <w:noProof/>
        </w:rPr>
        <w:fldChar w:fldCharType="end"/>
      </w:r>
      <w:bookmarkEnd w:id="139"/>
      <w:r>
        <w:t xml:space="preserve"> Сообщение о режиме защищенного просмотра</w:t>
      </w:r>
    </w:p>
    <w:p w14:paraId="0517A01B" w14:textId="56D150AB" w:rsidR="0085375A" w:rsidRDefault="000E5756" w:rsidP="0085375A">
      <w:r>
        <w:t xml:space="preserve">В открывшемся </w:t>
      </w:r>
      <w:proofErr w:type="gramStart"/>
      <w:r>
        <w:t>документе</w:t>
      </w:r>
      <w:proofErr w:type="gramEnd"/>
      <w:r>
        <w:t xml:space="preserve"> </w:t>
      </w:r>
      <w:r w:rsidR="001B21DD">
        <w:t xml:space="preserve">(шаблоне) </w:t>
      </w:r>
      <w:r>
        <w:t>отображается столько строк, сколько</w:t>
      </w:r>
      <w:r w:rsidR="00C71AC0">
        <w:t xml:space="preserve"> медицинских изделий из перечня, утвержденного распоряжением Правительства РФ от 29 декабря 2014 г. № 2762-р, привязано к Вашей учетной записи.</w:t>
      </w:r>
    </w:p>
    <w:p w14:paraId="7779A269" w14:textId="20CE0B29" w:rsidR="009E42B6" w:rsidRDefault="00C64568" w:rsidP="0085375A">
      <w:pPr>
        <w:rPr>
          <w:b/>
        </w:rPr>
      </w:pPr>
      <w:r w:rsidRPr="007A3670">
        <w:rPr>
          <w:b/>
          <w:highlight w:val="yellow"/>
        </w:rPr>
        <w:t xml:space="preserve">Если в </w:t>
      </w:r>
      <w:r w:rsidR="001B21DD">
        <w:rPr>
          <w:b/>
          <w:highlight w:val="yellow"/>
        </w:rPr>
        <w:t>шабло</w:t>
      </w:r>
      <w:r w:rsidRPr="007A3670">
        <w:rPr>
          <w:b/>
          <w:highlight w:val="yellow"/>
        </w:rPr>
        <w:t xml:space="preserve">не </w:t>
      </w:r>
      <w:proofErr w:type="gramStart"/>
      <w:r w:rsidRPr="007A3670">
        <w:rPr>
          <w:b/>
          <w:highlight w:val="yellow"/>
        </w:rPr>
        <w:t>указаны не все медицинские изделия следует</w:t>
      </w:r>
      <w:proofErr w:type="gramEnd"/>
      <w:r w:rsidRPr="007A3670">
        <w:rPr>
          <w:b/>
          <w:highlight w:val="yellow"/>
        </w:rPr>
        <w:t xml:space="preserve"> сообщить об этом по электронно</w:t>
      </w:r>
      <w:r w:rsidR="00DC2D87" w:rsidRPr="007A3670">
        <w:rPr>
          <w:b/>
          <w:highlight w:val="yellow"/>
        </w:rPr>
        <w:t xml:space="preserve">й почте </w:t>
      </w:r>
      <w:hyperlink r:id="rId31" w:history="1">
        <w:r w:rsidR="007A3670" w:rsidRPr="007A3670">
          <w:rPr>
            <w:rStyle w:val="af6"/>
            <w:b/>
            <w:highlight w:val="yellow"/>
          </w:rPr>
          <w:t>regmi@roszdravnadzor.ru</w:t>
        </w:r>
      </w:hyperlink>
      <w:r w:rsidR="007A3670" w:rsidRPr="007A3670">
        <w:rPr>
          <w:b/>
          <w:highlight w:val="yellow"/>
        </w:rPr>
        <w:t xml:space="preserve"> (указав Вашу организацию, реквизиты регистрационного удостоверения, наименование медицинского изделия и контактный телефон).</w:t>
      </w:r>
      <w:r w:rsidRPr="00C64568">
        <w:rPr>
          <w:b/>
        </w:rPr>
        <w:t xml:space="preserve"> </w:t>
      </w:r>
    </w:p>
    <w:p w14:paraId="36626848" w14:textId="7CDABE46" w:rsidR="00C36743" w:rsidRDefault="00C36743" w:rsidP="0085375A">
      <w:proofErr w:type="gramStart"/>
      <w:r w:rsidRPr="00C36743">
        <w:t xml:space="preserve">В </w:t>
      </w:r>
      <w:r>
        <w:t>шаблоне необходимо заполнить столбец «</w:t>
      </w:r>
      <w:r w:rsidRPr="00C36743">
        <w:t>Количество отпущенного (для отечественного) или ввезенного (для импортного) МИ за 12 предшествующих месяцев либо меньший период с начала ввода в обращение МИ</w:t>
      </w:r>
      <w:r>
        <w:t>» следующим образом:</w:t>
      </w:r>
      <w:proofErr w:type="gramEnd"/>
    </w:p>
    <w:p w14:paraId="30D4811D" w14:textId="77777777" w:rsidR="00B4521D" w:rsidRDefault="00C36743" w:rsidP="00B4521D">
      <w:pPr>
        <w:pStyle w:val="affc"/>
        <w:numPr>
          <w:ilvl w:val="0"/>
          <w:numId w:val="39"/>
        </w:numPr>
      </w:pPr>
      <w:proofErr w:type="gramStart"/>
      <w:r>
        <w:t>В графе «</w:t>
      </w:r>
      <w:r w:rsidRPr="00621CE2">
        <w:t>Штук» вносится</w:t>
      </w:r>
      <w:r w:rsidR="002C02D6" w:rsidRPr="00621CE2">
        <w:t xml:space="preserve"> </w:t>
      </w:r>
      <w:r w:rsidRPr="00621CE2">
        <w:t>количество</w:t>
      </w:r>
      <w:r w:rsidR="002C02D6" w:rsidRPr="00621CE2">
        <w:t xml:space="preserve"> </w:t>
      </w:r>
      <w:r w:rsidRPr="00621CE2">
        <w:t>отпущенных</w:t>
      </w:r>
      <w:r w:rsidR="00764862" w:rsidRPr="00621CE2">
        <w:t xml:space="preserve"> (для отечественных)</w:t>
      </w:r>
      <w:r w:rsidRPr="00621CE2">
        <w:t>/ввезенных</w:t>
      </w:r>
      <w:r w:rsidR="00764862" w:rsidRPr="00621CE2">
        <w:t xml:space="preserve"> (для импортных)</w:t>
      </w:r>
      <w:r w:rsidRPr="00621CE2">
        <w:t xml:space="preserve"> медицинских</w:t>
      </w:r>
      <w:r w:rsidRPr="009C3066">
        <w:t xml:space="preserve"> изделий</w:t>
      </w:r>
      <w:r w:rsidR="00300469" w:rsidRPr="009C3066">
        <w:t xml:space="preserve"> по каждой поставке</w:t>
      </w:r>
      <w:r w:rsidRPr="009C3066">
        <w:t>;</w:t>
      </w:r>
      <w:r w:rsidR="00B4521D">
        <w:t xml:space="preserve"> </w:t>
      </w:r>
      <w:proofErr w:type="gramEnd"/>
    </w:p>
    <w:p w14:paraId="49601846" w14:textId="0B2BE02F" w:rsidR="00C36743" w:rsidRPr="00B4521D" w:rsidRDefault="00C36743" w:rsidP="00B4521D">
      <w:pPr>
        <w:pStyle w:val="affc"/>
        <w:numPr>
          <w:ilvl w:val="0"/>
          <w:numId w:val="39"/>
        </w:numPr>
      </w:pPr>
      <w:proofErr w:type="gramStart"/>
      <w:r w:rsidRPr="009C3066">
        <w:t xml:space="preserve">В </w:t>
      </w:r>
      <w:r w:rsidRPr="00621CE2">
        <w:t xml:space="preserve">графе «тыс. рублей» вносится стоимость </w:t>
      </w:r>
      <w:r w:rsidR="001C7619" w:rsidRPr="00621CE2">
        <w:t xml:space="preserve">(сумма) </w:t>
      </w:r>
      <w:r w:rsidRPr="00621CE2">
        <w:t>в тысячах рублей отпущенных</w:t>
      </w:r>
      <w:r w:rsidR="00764862" w:rsidRPr="00621CE2">
        <w:t xml:space="preserve"> (для отечественных)</w:t>
      </w:r>
      <w:r w:rsidRPr="00621CE2">
        <w:t xml:space="preserve">/ввезенных </w:t>
      </w:r>
      <w:r w:rsidR="00764862" w:rsidRPr="00621CE2">
        <w:t xml:space="preserve">(для импортных) </w:t>
      </w:r>
      <w:r w:rsidRPr="00621CE2">
        <w:t>медицинских изделий</w:t>
      </w:r>
      <w:r w:rsidR="0088328B">
        <w:t xml:space="preserve"> по каждой поставке</w:t>
      </w:r>
      <w:r w:rsidR="00510B77">
        <w:t>.</w:t>
      </w:r>
      <w:proofErr w:type="gramEnd"/>
      <w:r w:rsidR="00510B77">
        <w:t xml:space="preserve"> </w:t>
      </w:r>
      <w:r w:rsidR="0071713B" w:rsidRPr="00BC1251">
        <w:t xml:space="preserve">Для импортных - </w:t>
      </w:r>
      <w:r w:rsidR="008C20D6" w:rsidRPr="00BC1251">
        <w:t>стоимость</w:t>
      </w:r>
      <w:r w:rsidR="0071713B" w:rsidRPr="00BC1251">
        <w:t xml:space="preserve"> </w:t>
      </w:r>
      <w:r w:rsidR="00BC1251" w:rsidRPr="00BC1251">
        <w:t>(сумма) ввезенных</w:t>
      </w:r>
      <w:r w:rsidR="0071713B" w:rsidRPr="00BC1251">
        <w:t xml:space="preserve"> </w:t>
      </w:r>
      <w:r w:rsidR="008C20D6" w:rsidRPr="00BC1251">
        <w:t xml:space="preserve">(в </w:t>
      </w:r>
      <w:r w:rsidR="00BC1251" w:rsidRPr="00BC1251">
        <w:t>тысячах рублей</w:t>
      </w:r>
      <w:r w:rsidR="008C20D6" w:rsidRPr="00BC1251">
        <w:t xml:space="preserve">) </w:t>
      </w:r>
      <w:r w:rsidR="00BC1251" w:rsidRPr="00BC1251">
        <w:t>медицинских изделий</w:t>
      </w:r>
      <w:r w:rsidR="0071713B" w:rsidRPr="00BC1251">
        <w:t xml:space="preserve"> иностранного производителя в Российскую Федерацию с учетом расходов, связанных с таможенным оформлением (таможенной пошлины и таможенных</w:t>
      </w:r>
      <w:r w:rsidR="00BC1251" w:rsidRPr="00BC1251">
        <w:t xml:space="preserve"> сборов за таможенн</w:t>
      </w:r>
      <w:r w:rsidR="00BC1251">
        <w:t>ые опер</w:t>
      </w:r>
      <w:r w:rsidR="00BC1251" w:rsidRPr="00BC1251">
        <w:t>ации</w:t>
      </w:r>
      <w:r w:rsidR="0071713B" w:rsidRPr="00BC1251">
        <w:t>)</w:t>
      </w:r>
      <w:r w:rsidR="00510B77" w:rsidRPr="00BC1251">
        <w:t>;</w:t>
      </w:r>
    </w:p>
    <w:p w14:paraId="605396F0" w14:textId="6EB3970A" w:rsidR="00FF55F2" w:rsidRDefault="00764862" w:rsidP="00FF55F2">
      <w:pPr>
        <w:pStyle w:val="affc"/>
        <w:numPr>
          <w:ilvl w:val="0"/>
          <w:numId w:val="39"/>
        </w:numPr>
      </w:pPr>
      <w:r w:rsidRPr="00621CE2">
        <w:t xml:space="preserve">При наличии </w:t>
      </w:r>
      <w:r w:rsidR="004A7FAC" w:rsidRPr="00621CE2">
        <w:t xml:space="preserve">нескольких </w:t>
      </w:r>
      <w:r w:rsidRPr="00621CE2">
        <w:t>поставок (</w:t>
      </w:r>
      <w:r w:rsidR="004A7FAC" w:rsidRPr="00621CE2">
        <w:t>фактов отпуска/ввоза</w:t>
      </w:r>
      <w:r w:rsidRPr="00621CE2">
        <w:t>)</w:t>
      </w:r>
      <w:r w:rsidR="004A7FAC" w:rsidRPr="00764862">
        <w:rPr>
          <w:color w:val="FF0000"/>
        </w:rPr>
        <w:t xml:space="preserve"> </w:t>
      </w:r>
      <w:r w:rsidR="004A7FAC">
        <w:t>медицинских изд</w:t>
      </w:r>
      <w:r>
        <w:t>елий необходимо копировать стро</w:t>
      </w:r>
      <w:r w:rsidR="004A7FAC">
        <w:t xml:space="preserve">ку в </w:t>
      </w:r>
      <w:r>
        <w:t xml:space="preserve">файле </w:t>
      </w:r>
      <w:proofErr w:type="spellStart"/>
      <w:r>
        <w:t>Excel</w:t>
      </w:r>
      <w:proofErr w:type="spellEnd"/>
      <w:r w:rsidR="004A7FAC">
        <w:t xml:space="preserve"> и заполнять каждую</w:t>
      </w:r>
      <w:r>
        <w:t xml:space="preserve"> стро</w:t>
      </w:r>
      <w:r w:rsidR="005859D8">
        <w:t>ку</w:t>
      </w:r>
      <w:r w:rsidR="004A7FAC">
        <w:t xml:space="preserve"> по </w:t>
      </w:r>
      <w:r w:rsidR="004A7FAC">
        <w:lastRenderedPageBreak/>
        <w:t>отдельности.</w:t>
      </w:r>
      <w:r>
        <w:t xml:space="preserve"> Копировать необходимо всю стро</w:t>
      </w:r>
      <w:r w:rsidR="00216D61">
        <w:t>ку целиком, а заполнять только столбцы, окрашенные розовым цветом</w:t>
      </w:r>
      <w:r w:rsidR="002C499A">
        <w:t>;</w:t>
      </w:r>
    </w:p>
    <w:p w14:paraId="07317FF0" w14:textId="2B4A29DA" w:rsidR="00FF55F2" w:rsidRDefault="00FF55F2" w:rsidP="00FF55F2">
      <w:pPr>
        <w:pStyle w:val="affc"/>
        <w:numPr>
          <w:ilvl w:val="0"/>
          <w:numId w:val="39"/>
        </w:numPr>
      </w:pPr>
      <w:r>
        <w:t>Шаблон для импорта</w:t>
      </w:r>
      <w:r w:rsidR="002C499A">
        <w:t xml:space="preserve"> (файл </w:t>
      </w:r>
      <w:proofErr w:type="spellStart"/>
      <w:r w:rsidR="002C499A">
        <w:t>Excel</w:t>
      </w:r>
      <w:proofErr w:type="spellEnd"/>
      <w:r w:rsidR="002C499A">
        <w:t>)</w:t>
      </w:r>
      <w:r>
        <w:t xml:space="preserve"> можно сохранить и продолжить его заполнение позднее</w:t>
      </w:r>
      <w:r w:rsidR="002C499A">
        <w:t>;</w:t>
      </w:r>
    </w:p>
    <w:p w14:paraId="1105C81F" w14:textId="44B2C7B7" w:rsidR="00FF55F2" w:rsidRDefault="00FF55F2" w:rsidP="00FF55F2">
      <w:pPr>
        <w:pStyle w:val="affc"/>
        <w:numPr>
          <w:ilvl w:val="0"/>
          <w:numId w:val="39"/>
        </w:numPr>
      </w:pPr>
      <w:r>
        <w:t xml:space="preserve">Загружать шаблон </w:t>
      </w:r>
      <w:r w:rsidR="002559E2">
        <w:t>воз</w:t>
      </w:r>
      <w:r>
        <w:t xml:space="preserve">можно несколько раз, при </w:t>
      </w:r>
      <w:proofErr w:type="gramStart"/>
      <w:r>
        <w:t>этом</w:t>
      </w:r>
      <w:proofErr w:type="gramEnd"/>
      <w:r>
        <w:t xml:space="preserve"> ранее загруженные сведения будут за</w:t>
      </w:r>
      <w:r w:rsidR="002559E2">
        <w:t>менен</w:t>
      </w:r>
      <w:r>
        <w:t>ы новыми.</w:t>
      </w:r>
      <w:r w:rsidR="002C499A">
        <w:t xml:space="preserve"> В </w:t>
      </w:r>
      <w:proofErr w:type="gramStart"/>
      <w:r w:rsidR="002C499A">
        <w:t>случае</w:t>
      </w:r>
      <w:proofErr w:type="gramEnd"/>
      <w:r w:rsidR="002C499A">
        <w:t>, если сведения внесены не полностью нельзя</w:t>
      </w:r>
      <w:r w:rsidR="002559E2">
        <w:t xml:space="preserve"> нажимать кнопку «Опубликовать»!</w:t>
      </w:r>
    </w:p>
    <w:p w14:paraId="11C2D328" w14:textId="223D0A2C" w:rsidR="00AB5185" w:rsidRDefault="00AB5185" w:rsidP="001A2B17">
      <w:pPr>
        <w:rPr>
          <w:b/>
        </w:rPr>
      </w:pPr>
      <w:r w:rsidRPr="00621CE2">
        <w:rPr>
          <w:b/>
          <w:highlight w:val="yellow"/>
        </w:rPr>
        <w:t xml:space="preserve">Заполнять в документе </w:t>
      </w:r>
      <w:proofErr w:type="spellStart"/>
      <w:r w:rsidRPr="00621CE2">
        <w:rPr>
          <w:b/>
          <w:highlight w:val="yellow"/>
        </w:rPr>
        <w:t>Excel</w:t>
      </w:r>
      <w:proofErr w:type="spellEnd"/>
      <w:r w:rsidRPr="00621CE2">
        <w:rPr>
          <w:b/>
          <w:highlight w:val="yellow"/>
        </w:rPr>
        <w:t xml:space="preserve"> необходимо только столбцы E и F!</w:t>
      </w:r>
    </w:p>
    <w:p w14:paraId="00AA1C4C" w14:textId="6E36D8D4" w:rsidR="003A61BC" w:rsidRPr="003A61BC" w:rsidRDefault="003A61BC" w:rsidP="001A2B17">
      <w:pPr>
        <w:rPr>
          <w:b/>
        </w:rPr>
      </w:pPr>
      <w:r w:rsidRPr="003A61BC">
        <w:rPr>
          <w:color w:val="333333"/>
        </w:rPr>
        <w:t>Вопросы по заполнению формы по ценам – 8 (499) 578 01 68, 8 (499) 578 01 15.</w:t>
      </w:r>
    </w:p>
    <w:p w14:paraId="1B357703" w14:textId="77777777" w:rsidR="007B6BB0" w:rsidRPr="001A2B17" w:rsidRDefault="007B6BB0" w:rsidP="007B6BB0">
      <w:pPr>
        <w:rPr>
          <w:b/>
        </w:rPr>
      </w:pPr>
      <w:r w:rsidRPr="00621CE2">
        <w:rPr>
          <w:sz w:val="28"/>
          <w:szCs w:val="28"/>
        </w:rPr>
        <w:t>Предоставление недостоверных сведений, влечет ответственность в соответствии с законодательством Российской Федерации</w:t>
      </w:r>
      <w:r w:rsidRPr="00B71982">
        <w:rPr>
          <w:color w:val="FF0000"/>
          <w:sz w:val="28"/>
          <w:szCs w:val="28"/>
        </w:rPr>
        <w:t>.</w:t>
      </w:r>
    </w:p>
    <w:p w14:paraId="6659860A" w14:textId="53FF7B26" w:rsidR="00FF55F2" w:rsidRDefault="00FF55F2" w:rsidP="00FF55F2">
      <w:r>
        <w:t>После заполнения шаблона для импорта в системе необходимо нажать кнопку «Импортировать» (</w:t>
      </w:r>
      <w:r>
        <w:fldChar w:fldCharType="begin"/>
      </w:r>
      <w:r>
        <w:instrText xml:space="preserve"> REF _Ref442885179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11</w:t>
      </w:r>
      <w:r>
        <w:fldChar w:fldCharType="end"/>
      </w:r>
      <w:r>
        <w:t>).</w:t>
      </w:r>
    </w:p>
    <w:p w14:paraId="63EA1DA3" w14:textId="77777777" w:rsidR="00FF55F2" w:rsidRDefault="00FF55F2" w:rsidP="00FF55F2">
      <w:pPr>
        <w:keepNext/>
      </w:pPr>
      <w:r>
        <w:rPr>
          <w:noProof/>
        </w:rPr>
        <w:drawing>
          <wp:inline distT="0" distB="0" distL="0" distR="0" wp14:anchorId="3BBFAE42" wp14:editId="6C3B9EF5">
            <wp:extent cx="6264275" cy="2603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9C63" w14:textId="68E2742D" w:rsidR="00FF55F2" w:rsidRDefault="00FF55F2" w:rsidP="00FF55F2">
      <w:pPr>
        <w:pStyle w:val="aff4"/>
      </w:pPr>
      <w:bookmarkStart w:id="140" w:name="_Ref442885179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11</w:t>
      </w:r>
      <w:r w:rsidR="004A5485">
        <w:rPr>
          <w:noProof/>
        </w:rPr>
        <w:fldChar w:fldCharType="end"/>
      </w:r>
      <w:bookmarkEnd w:id="140"/>
      <w:r>
        <w:t xml:space="preserve"> Загрузка (импорт) шаблона в систему</w:t>
      </w:r>
    </w:p>
    <w:p w14:paraId="33680EE9" w14:textId="584B85C1" w:rsidR="00794C2A" w:rsidRPr="00794C2A" w:rsidRDefault="00794C2A" w:rsidP="00794C2A">
      <w:pPr>
        <w:ind w:firstLine="709"/>
      </w:pPr>
      <w:r>
        <w:t>Откроется окно загрузки шаблона (</w:t>
      </w:r>
      <w:r>
        <w:fldChar w:fldCharType="begin"/>
      </w:r>
      <w:r>
        <w:instrText xml:space="preserve"> REF _Ref442885445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12</w:t>
      </w:r>
      <w:r>
        <w:fldChar w:fldCharType="end"/>
      </w:r>
      <w:r>
        <w:t>).</w:t>
      </w:r>
    </w:p>
    <w:p w14:paraId="7E00857E" w14:textId="77777777" w:rsidR="00794C2A" w:rsidRDefault="00794C2A" w:rsidP="00794C2A">
      <w:pPr>
        <w:keepNext/>
      </w:pPr>
      <w:r>
        <w:rPr>
          <w:noProof/>
        </w:rPr>
        <w:drawing>
          <wp:inline distT="0" distB="0" distL="0" distR="0" wp14:anchorId="28461557" wp14:editId="323868F4">
            <wp:extent cx="6264275" cy="1518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EA2F" w14:textId="018055CB" w:rsidR="00794C2A" w:rsidRDefault="00794C2A" w:rsidP="00794C2A">
      <w:pPr>
        <w:pStyle w:val="aff4"/>
      </w:pPr>
      <w:bookmarkStart w:id="141" w:name="_Ref442885445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12</w:t>
      </w:r>
      <w:r w:rsidR="004A5485">
        <w:rPr>
          <w:noProof/>
        </w:rPr>
        <w:fldChar w:fldCharType="end"/>
      </w:r>
      <w:bookmarkEnd w:id="141"/>
      <w:r>
        <w:t xml:space="preserve"> Окно для загрузки шаблона</w:t>
      </w:r>
    </w:p>
    <w:p w14:paraId="645716CD" w14:textId="154A1CEB" w:rsidR="00794C2A" w:rsidRDefault="00794C2A" w:rsidP="00794C2A">
      <w:pPr>
        <w:ind w:firstLine="709"/>
      </w:pPr>
      <w:r>
        <w:t>Нажмите кнопку «Обзор» и выберите файл с шаблоном (</w:t>
      </w:r>
      <w:r>
        <w:fldChar w:fldCharType="begin"/>
      </w:r>
      <w:r>
        <w:instrText xml:space="preserve"> REF _Ref442885599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13</w:t>
      </w:r>
      <w:r>
        <w:fldChar w:fldCharType="end"/>
      </w:r>
      <w:r>
        <w:t>).</w:t>
      </w:r>
    </w:p>
    <w:p w14:paraId="22EDF4C5" w14:textId="77777777" w:rsidR="00794C2A" w:rsidRDefault="00794C2A" w:rsidP="00794C2A">
      <w:pPr>
        <w:keepNext/>
        <w:ind w:firstLine="709"/>
      </w:pPr>
      <w:r>
        <w:rPr>
          <w:noProof/>
        </w:rPr>
        <w:lastRenderedPageBreak/>
        <w:drawing>
          <wp:inline distT="0" distB="0" distL="0" distR="0" wp14:anchorId="2C8914EB" wp14:editId="7631D55F">
            <wp:extent cx="6264275" cy="4225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CF3C" w14:textId="721893BE" w:rsidR="00794C2A" w:rsidRDefault="00794C2A" w:rsidP="00794C2A">
      <w:pPr>
        <w:pStyle w:val="aff4"/>
      </w:pPr>
      <w:bookmarkStart w:id="142" w:name="_Ref442885599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13</w:t>
      </w:r>
      <w:r w:rsidR="004A5485">
        <w:rPr>
          <w:noProof/>
        </w:rPr>
        <w:fldChar w:fldCharType="end"/>
      </w:r>
      <w:bookmarkEnd w:id="142"/>
      <w:r>
        <w:t xml:space="preserve"> Выбор файла-шаблона для импорта</w:t>
      </w:r>
    </w:p>
    <w:p w14:paraId="4CE553C5" w14:textId="7A4C6C16" w:rsidR="00C20B3D" w:rsidRDefault="00C20B3D" w:rsidP="00C20B3D">
      <w:r>
        <w:t>После выбора файла шаблона нажмите кнопку «Импортировать» (</w:t>
      </w:r>
      <w:r>
        <w:fldChar w:fldCharType="begin"/>
      </w:r>
      <w:r>
        <w:instrText xml:space="preserve"> REF _Ref442885445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12</w:t>
      </w:r>
      <w:r>
        <w:fldChar w:fldCharType="end"/>
      </w:r>
      <w:r>
        <w:t>).</w:t>
      </w:r>
    </w:p>
    <w:p w14:paraId="4265DAE9" w14:textId="6D8C1FDF" w:rsidR="00B27207" w:rsidRDefault="002536BD" w:rsidP="00C20B3D">
      <w:r>
        <w:t>Появится сообщение для подтверждения загрузки (</w:t>
      </w:r>
      <w:r>
        <w:fldChar w:fldCharType="begin"/>
      </w:r>
      <w:r>
        <w:instrText xml:space="preserve"> REF _Ref442885715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14</w:t>
      </w:r>
      <w:r>
        <w:fldChar w:fldCharType="end"/>
      </w:r>
      <w:r>
        <w:t>)</w:t>
      </w:r>
      <w:r w:rsidR="007303E8">
        <w:t>, в котором надо нажать кнопку «Да».</w:t>
      </w:r>
    </w:p>
    <w:p w14:paraId="288488CC" w14:textId="77777777" w:rsidR="002536BD" w:rsidRDefault="002536BD" w:rsidP="002536BD">
      <w:pPr>
        <w:keepNext/>
        <w:jc w:val="center"/>
      </w:pPr>
      <w:r>
        <w:rPr>
          <w:noProof/>
        </w:rPr>
        <w:drawing>
          <wp:inline distT="0" distB="0" distL="0" distR="0" wp14:anchorId="03C33D45" wp14:editId="7412271A">
            <wp:extent cx="3800475" cy="2457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2996" w14:textId="327D4FE0" w:rsidR="002536BD" w:rsidRDefault="002536BD" w:rsidP="002536BD">
      <w:pPr>
        <w:pStyle w:val="aff4"/>
      </w:pPr>
      <w:bookmarkStart w:id="143" w:name="_Ref442885715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14</w:t>
      </w:r>
      <w:r w:rsidR="004A5485">
        <w:rPr>
          <w:noProof/>
        </w:rPr>
        <w:fldChar w:fldCharType="end"/>
      </w:r>
      <w:bookmarkEnd w:id="143"/>
      <w:r>
        <w:t xml:space="preserve"> Сообщение для подтверждения загрузки</w:t>
      </w:r>
    </w:p>
    <w:p w14:paraId="7C127FDD" w14:textId="0A31E87B" w:rsidR="005D63A8" w:rsidRDefault="00EF50D2" w:rsidP="005D63A8">
      <w:r>
        <w:t>При возникновении ошибки загрузки отобразится сообщение с пояснениями об ошибках (</w:t>
      </w:r>
      <w:r>
        <w:fldChar w:fldCharType="begin"/>
      </w:r>
      <w:r>
        <w:instrText xml:space="preserve"> REF _Ref442885852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15</w:t>
      </w:r>
      <w:r>
        <w:fldChar w:fldCharType="end"/>
      </w:r>
      <w:r>
        <w:t>).</w:t>
      </w:r>
    </w:p>
    <w:p w14:paraId="0DB23E18" w14:textId="77777777" w:rsidR="00EF50D2" w:rsidRDefault="00EF50D2" w:rsidP="00EF50D2">
      <w:pPr>
        <w:keepNext/>
      </w:pPr>
      <w:r>
        <w:rPr>
          <w:noProof/>
        </w:rPr>
        <w:lastRenderedPageBreak/>
        <w:drawing>
          <wp:inline distT="0" distB="0" distL="0" distR="0" wp14:anchorId="71D29493" wp14:editId="525EA79B">
            <wp:extent cx="6264275" cy="3691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E4BF" w14:textId="3C1E8C88" w:rsidR="00EF50D2" w:rsidRDefault="00EF50D2" w:rsidP="00EF50D2">
      <w:pPr>
        <w:pStyle w:val="aff4"/>
      </w:pPr>
      <w:bookmarkStart w:id="144" w:name="_Ref442885852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15</w:t>
      </w:r>
      <w:r w:rsidR="004A5485">
        <w:rPr>
          <w:noProof/>
        </w:rPr>
        <w:fldChar w:fldCharType="end"/>
      </w:r>
      <w:bookmarkEnd w:id="144"/>
      <w:r>
        <w:t xml:space="preserve"> Сообщение об ошибках при загрузке</w:t>
      </w:r>
    </w:p>
    <w:p w14:paraId="47C082F9" w14:textId="62294F3A" w:rsidR="00533527" w:rsidRDefault="00533527" w:rsidP="00533527">
      <w:r>
        <w:t>Необходимо исправить указанные ошибки и повторить загрузку шаблона.</w:t>
      </w:r>
    </w:p>
    <w:p w14:paraId="3F6D60DA" w14:textId="03E3A51C" w:rsidR="00533527" w:rsidRDefault="00533527" w:rsidP="00533527">
      <w:r>
        <w:t xml:space="preserve">В </w:t>
      </w:r>
      <w:proofErr w:type="gramStart"/>
      <w:r>
        <w:t>случае</w:t>
      </w:r>
      <w:proofErr w:type="gramEnd"/>
      <w:r>
        <w:t xml:space="preserve"> успешной загрузки будут отображены загруженные сведения (</w:t>
      </w:r>
      <w:r>
        <w:fldChar w:fldCharType="begin"/>
      </w:r>
      <w:r>
        <w:instrText xml:space="preserve"> REF _Ref442886106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16</w:t>
      </w:r>
      <w:r>
        <w:fldChar w:fldCharType="end"/>
      </w:r>
      <w:r>
        <w:t>).</w:t>
      </w:r>
    </w:p>
    <w:p w14:paraId="373D5291" w14:textId="77777777" w:rsidR="00533527" w:rsidRDefault="00533527" w:rsidP="00533527">
      <w:pPr>
        <w:keepNext/>
      </w:pPr>
      <w:r>
        <w:rPr>
          <w:noProof/>
        </w:rPr>
        <w:drawing>
          <wp:inline distT="0" distB="0" distL="0" distR="0" wp14:anchorId="386EB40C" wp14:editId="5F6DFECF">
            <wp:extent cx="6264275" cy="1651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6193" w14:textId="25B8DDF1" w:rsidR="00533527" w:rsidRDefault="00533527" w:rsidP="00533527">
      <w:pPr>
        <w:pStyle w:val="aff4"/>
      </w:pPr>
      <w:bookmarkStart w:id="145" w:name="_Ref442886106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16</w:t>
      </w:r>
      <w:r w:rsidR="004A5485">
        <w:rPr>
          <w:noProof/>
        </w:rPr>
        <w:fldChar w:fldCharType="end"/>
      </w:r>
      <w:bookmarkEnd w:id="145"/>
      <w:r>
        <w:t xml:space="preserve"> Загруженные сведения</w:t>
      </w:r>
    </w:p>
    <w:p w14:paraId="15CCFC03" w14:textId="2B72D751" w:rsidR="00530B1A" w:rsidRDefault="00530B1A" w:rsidP="00530B1A">
      <w:r>
        <w:t xml:space="preserve">Если необходимо отредактировать загруженные сведения необходимо нажать кнопку «Шаблон для импорта» и повторно загрузить шаблон. В повторно сохраненном </w:t>
      </w:r>
      <w:proofErr w:type="gramStart"/>
      <w:r>
        <w:t>шаблоне</w:t>
      </w:r>
      <w:proofErr w:type="gramEnd"/>
      <w:r>
        <w:t xml:space="preserve"> будут заполнены сведения, внесенные при предыдущей загрузке шаблона.</w:t>
      </w:r>
    </w:p>
    <w:p w14:paraId="4C3F176F" w14:textId="4352CEE8" w:rsidR="00530B1A" w:rsidRPr="001A2B17" w:rsidRDefault="00530B1A" w:rsidP="00530B1A">
      <w:pPr>
        <w:rPr>
          <w:b/>
        </w:rPr>
      </w:pPr>
      <w:r w:rsidRPr="00621CE2">
        <w:rPr>
          <w:b/>
          <w:highlight w:val="yellow"/>
        </w:rPr>
        <w:t>Импортировать шаблоны можно до момента н</w:t>
      </w:r>
      <w:r w:rsidR="00621CE2">
        <w:rPr>
          <w:b/>
          <w:highlight w:val="yellow"/>
        </w:rPr>
        <w:t>ажатия на кнопку «Опубликовать»</w:t>
      </w:r>
      <w:r w:rsidR="00621CE2">
        <w:rPr>
          <w:b/>
        </w:rPr>
        <w:t>!</w:t>
      </w:r>
    </w:p>
    <w:p w14:paraId="0FB9D433" w14:textId="1EE75262" w:rsidR="00711AE9" w:rsidRDefault="00711AE9" w:rsidP="00530B1A">
      <w:r>
        <w:t>После загрузки окончательной версии шаблона их необходимо опубликовать, путем нажатия на кнопку «Опубликовать» (</w:t>
      </w:r>
      <w:r>
        <w:fldChar w:fldCharType="begin"/>
      </w:r>
      <w:r>
        <w:instrText xml:space="preserve"> REF _Ref442886725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17</w:t>
      </w:r>
      <w:r>
        <w:fldChar w:fldCharType="end"/>
      </w:r>
      <w:r>
        <w:t>).</w:t>
      </w:r>
    </w:p>
    <w:p w14:paraId="17C5879A" w14:textId="77777777" w:rsidR="00711AE9" w:rsidRDefault="00711AE9" w:rsidP="00530B1A"/>
    <w:p w14:paraId="4F2DA3D8" w14:textId="77777777" w:rsidR="00530B1A" w:rsidRDefault="00530B1A" w:rsidP="00530B1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23C0876" wp14:editId="641D787F">
            <wp:extent cx="4648200" cy="1571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8828" w14:textId="0AC9E5C2" w:rsidR="00530B1A" w:rsidRDefault="00530B1A" w:rsidP="00530B1A">
      <w:pPr>
        <w:pStyle w:val="aff4"/>
      </w:pPr>
      <w:bookmarkStart w:id="146" w:name="_Ref442886725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17</w:t>
      </w:r>
      <w:r w:rsidR="004A5485">
        <w:rPr>
          <w:noProof/>
        </w:rPr>
        <w:fldChar w:fldCharType="end"/>
      </w:r>
      <w:bookmarkEnd w:id="146"/>
      <w:r>
        <w:t xml:space="preserve"> Кнопка «Опубликовать»</w:t>
      </w:r>
    </w:p>
    <w:p w14:paraId="08B0E8B5" w14:textId="77777777" w:rsidR="007B6BB0" w:rsidRPr="00171B6A" w:rsidRDefault="0022332F" w:rsidP="0022332F">
      <w:r>
        <w:tab/>
      </w:r>
      <w:r w:rsidR="000B1331" w:rsidRPr="00171B6A">
        <w:t>После опубликования</w:t>
      </w:r>
      <w:r w:rsidR="007B6BB0" w:rsidRPr="00171B6A">
        <w:t>,</w:t>
      </w:r>
      <w:r w:rsidR="000B1331" w:rsidRPr="00171B6A">
        <w:t xml:space="preserve"> </w:t>
      </w:r>
      <w:r w:rsidR="007B6BB0" w:rsidRPr="00171B6A">
        <w:t>редактирование</w:t>
      </w:r>
      <w:r w:rsidR="000B1331" w:rsidRPr="00171B6A">
        <w:t xml:space="preserve"> сведений </w:t>
      </w:r>
      <w:r w:rsidR="007B6BB0" w:rsidRPr="00171B6A">
        <w:t xml:space="preserve">становится невозможным. </w:t>
      </w:r>
    </w:p>
    <w:p w14:paraId="206D9FF1" w14:textId="677FEE2A" w:rsidR="00EF715C" w:rsidRPr="00171B6A" w:rsidRDefault="00EF715C" w:rsidP="0022332F">
      <w:r w:rsidRPr="00171B6A">
        <w:tab/>
      </w:r>
      <w:r w:rsidRPr="0005795B">
        <w:rPr>
          <w:highlight w:val="yellow"/>
        </w:rPr>
        <w:t xml:space="preserve">В </w:t>
      </w:r>
      <w:proofErr w:type="gramStart"/>
      <w:r w:rsidRPr="0005795B">
        <w:rPr>
          <w:highlight w:val="yellow"/>
        </w:rPr>
        <w:t>случае</w:t>
      </w:r>
      <w:proofErr w:type="gramEnd"/>
      <w:r w:rsidRPr="0005795B">
        <w:rPr>
          <w:highlight w:val="yellow"/>
        </w:rPr>
        <w:t xml:space="preserve">, если после опубликования Вы обнаружили ошибку, Вам необходимо сообщить об этом по электронной почте </w:t>
      </w:r>
      <w:hyperlink r:id="rId39" w:history="1">
        <w:r w:rsidR="00040718" w:rsidRPr="00C619E5">
          <w:rPr>
            <w:rStyle w:val="af6"/>
            <w:highlight w:val="yellow"/>
          </w:rPr>
          <w:t>regmi@roszdravnadzor.ru</w:t>
        </w:r>
      </w:hyperlink>
      <w:r w:rsidR="00040718">
        <w:rPr>
          <w:highlight w:val="yellow"/>
        </w:rPr>
        <w:t xml:space="preserve"> с указанием контактного номера телефона и описанием ошибки</w:t>
      </w:r>
      <w:r w:rsidR="005D338E">
        <w:rPr>
          <w:highlight w:val="yellow"/>
        </w:rPr>
        <w:t xml:space="preserve"> для рассмотрени</w:t>
      </w:r>
      <w:r w:rsidR="005D338E" w:rsidRPr="00E81DDD">
        <w:rPr>
          <w:highlight w:val="yellow"/>
        </w:rPr>
        <w:t xml:space="preserve">я возможности </w:t>
      </w:r>
      <w:r w:rsidR="00040718" w:rsidRPr="00E81DDD">
        <w:rPr>
          <w:highlight w:val="yellow"/>
        </w:rPr>
        <w:t>корректировки введенных данных.</w:t>
      </w:r>
      <w:r w:rsidR="00040718">
        <w:t xml:space="preserve"> </w:t>
      </w:r>
    </w:p>
    <w:p w14:paraId="5DF95F09" w14:textId="1A80FA95" w:rsidR="0022332F" w:rsidRPr="00171B6A" w:rsidRDefault="007B6BB0" w:rsidP="007B6BB0">
      <w:pPr>
        <w:ind w:firstLine="709"/>
      </w:pPr>
      <w:r w:rsidRPr="00171B6A">
        <w:t>Затем необходимо</w:t>
      </w:r>
      <w:r w:rsidR="000B1331" w:rsidRPr="00171B6A">
        <w:t xml:space="preserve"> скачать документ для отправки сведений в Росздравнадзор.</w:t>
      </w:r>
    </w:p>
    <w:p w14:paraId="71979EC0" w14:textId="5C9BBE9D" w:rsidR="000B1331" w:rsidRDefault="000B1331" w:rsidP="0022332F">
      <w:r>
        <w:t>Печатная форма документа для отправки в Росздравнадзор доступна только после опубликования сведений (</w:t>
      </w:r>
      <w:r>
        <w:fldChar w:fldCharType="begin"/>
      </w:r>
      <w:r>
        <w:instrText xml:space="preserve"> REF _Ref442887390 \h </w:instrText>
      </w:r>
      <w:r>
        <w:fldChar w:fldCharType="separate"/>
      </w:r>
      <w:r w:rsidR="00826441">
        <w:t xml:space="preserve">Рисунок </w:t>
      </w:r>
      <w:r w:rsidR="00826441">
        <w:rPr>
          <w:noProof/>
        </w:rPr>
        <w:t>18</w:t>
      </w:r>
      <w:r>
        <w:fldChar w:fldCharType="end"/>
      </w:r>
      <w:r>
        <w:t>).</w:t>
      </w:r>
    </w:p>
    <w:p w14:paraId="599FA29B" w14:textId="77777777" w:rsidR="000B1331" w:rsidRDefault="000B1331" w:rsidP="000B1331">
      <w:pPr>
        <w:keepNext/>
      </w:pPr>
      <w:r>
        <w:rPr>
          <w:noProof/>
        </w:rPr>
        <w:drawing>
          <wp:inline distT="0" distB="0" distL="0" distR="0" wp14:anchorId="6F2A0CD6" wp14:editId="5923DB75">
            <wp:extent cx="6264275" cy="2641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219C" w14:textId="38B0F8A9" w:rsidR="000B1331" w:rsidRDefault="000B1331" w:rsidP="000B1331">
      <w:pPr>
        <w:pStyle w:val="aff4"/>
      </w:pPr>
      <w:bookmarkStart w:id="147" w:name="_Ref442887390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18</w:t>
      </w:r>
      <w:r w:rsidR="004A5485">
        <w:rPr>
          <w:noProof/>
        </w:rPr>
        <w:fldChar w:fldCharType="end"/>
      </w:r>
      <w:bookmarkEnd w:id="147"/>
      <w:r>
        <w:t xml:space="preserve"> Кнопка печати документа для отправки в Росздравнадзор</w:t>
      </w:r>
    </w:p>
    <w:p w14:paraId="165BE243" w14:textId="0A14D4C9" w:rsidR="002015A9" w:rsidRDefault="002015A9" w:rsidP="002015A9">
      <w:r>
        <w:t xml:space="preserve">При нажатии на кнопку «Печатная форма» будет предложено сохранить документ в формате </w:t>
      </w:r>
      <w:proofErr w:type="spellStart"/>
      <w:r>
        <w:t>pdf</w:t>
      </w:r>
      <w:proofErr w:type="spellEnd"/>
      <w:r>
        <w:t xml:space="preserve">. </w:t>
      </w:r>
      <w:r w:rsidRPr="002015A9">
        <w:t xml:space="preserve">Его необходимо открыть, распечатать, </w:t>
      </w:r>
      <w:proofErr w:type="gramStart"/>
      <w:r w:rsidR="006056A0">
        <w:t>заверить</w:t>
      </w:r>
      <w:r w:rsidRPr="002015A9">
        <w:t xml:space="preserve"> </w:t>
      </w:r>
      <w:r w:rsidR="006056A0">
        <w:t xml:space="preserve">подписью и печатью </w:t>
      </w:r>
      <w:r w:rsidRPr="002015A9">
        <w:t>и отправить</w:t>
      </w:r>
      <w:proofErr w:type="gramEnd"/>
      <w:r w:rsidRPr="002015A9">
        <w:t xml:space="preserve"> в </w:t>
      </w:r>
      <w:r w:rsidR="007B6BB0">
        <w:t>Федеральную службу по надзору в сфере здравоохранения</w:t>
      </w:r>
      <w:r w:rsidR="004403D4">
        <w:t xml:space="preserve"> (</w:t>
      </w:r>
      <w:r w:rsidR="00B65621">
        <w:fldChar w:fldCharType="begin"/>
      </w:r>
      <w:r w:rsidR="00B65621">
        <w:instrText xml:space="preserve"> REF _Ref442887646 \h </w:instrText>
      </w:r>
      <w:r w:rsidR="00B65621">
        <w:fldChar w:fldCharType="separate"/>
      </w:r>
      <w:r w:rsidR="00826441">
        <w:t xml:space="preserve">Рисунок </w:t>
      </w:r>
      <w:r w:rsidR="00826441">
        <w:rPr>
          <w:noProof/>
        </w:rPr>
        <w:t>19</w:t>
      </w:r>
      <w:r w:rsidR="00B65621">
        <w:fldChar w:fldCharType="end"/>
      </w:r>
      <w:r w:rsidR="004403D4">
        <w:t>)</w:t>
      </w:r>
      <w:r w:rsidR="007B6BB0">
        <w:t xml:space="preserve"> по адресу: </w:t>
      </w:r>
      <w:r w:rsidR="00367F34">
        <w:t xml:space="preserve">109074, </w:t>
      </w:r>
      <w:r w:rsidR="00992A3F">
        <w:t>г.</w:t>
      </w:r>
      <w:r w:rsidR="00367F34">
        <w:t xml:space="preserve"> Москва, Славянская площадь, д. 4, стр.</w:t>
      </w:r>
      <w:r w:rsidR="00992A3F">
        <w:t xml:space="preserve"> 1</w:t>
      </w:r>
      <w:r w:rsidRPr="002015A9">
        <w:t>.</w:t>
      </w:r>
    </w:p>
    <w:p w14:paraId="226D0717" w14:textId="77777777" w:rsidR="004403D4" w:rsidRDefault="004403D4" w:rsidP="004403D4">
      <w:pPr>
        <w:keepNext/>
      </w:pPr>
      <w:r>
        <w:rPr>
          <w:noProof/>
        </w:rPr>
        <w:lastRenderedPageBreak/>
        <w:drawing>
          <wp:inline distT="0" distB="0" distL="0" distR="0" wp14:anchorId="125A5D3A" wp14:editId="2FB732A4">
            <wp:extent cx="5676900" cy="6819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BA30" w14:textId="4CFB636E" w:rsidR="004403D4" w:rsidRDefault="004403D4" w:rsidP="004403D4">
      <w:pPr>
        <w:pStyle w:val="aff4"/>
      </w:pPr>
      <w:bookmarkStart w:id="148" w:name="_Ref442887646"/>
      <w:r>
        <w:t xml:space="preserve">Рисунок </w:t>
      </w:r>
      <w:r w:rsidR="004A5485">
        <w:fldChar w:fldCharType="begin"/>
      </w:r>
      <w:r w:rsidR="004A5485">
        <w:instrText xml:space="preserve"> SEQ Рисунок \* ARABIC </w:instrText>
      </w:r>
      <w:r w:rsidR="004A5485">
        <w:fldChar w:fldCharType="separate"/>
      </w:r>
      <w:r w:rsidR="00826441">
        <w:rPr>
          <w:noProof/>
        </w:rPr>
        <w:t>19</w:t>
      </w:r>
      <w:r w:rsidR="004A5485">
        <w:rPr>
          <w:noProof/>
        </w:rPr>
        <w:fldChar w:fldCharType="end"/>
      </w:r>
      <w:bookmarkEnd w:id="148"/>
      <w:r>
        <w:t xml:space="preserve"> Печатная форма сведений</w:t>
      </w:r>
    </w:p>
    <w:p w14:paraId="43B90109" w14:textId="0C3F721C" w:rsidR="002C499A" w:rsidRPr="00171B6A" w:rsidRDefault="002C499A" w:rsidP="001A2B17">
      <w:r w:rsidRPr="00171B6A">
        <w:t xml:space="preserve">Внесенные в информационную систему «Регистрация цен на имплантируемые медицинские изделия» сведения будут приниматься к официальному рассмотрению Росздравнадзором только после получения в </w:t>
      </w:r>
      <w:r w:rsidR="009C2DF2">
        <w:t>завере</w:t>
      </w:r>
      <w:r w:rsidRPr="00171B6A">
        <w:t>нном виде печатной формы, распечатанной из информационной системы</w:t>
      </w:r>
      <w:r w:rsidR="00B142B7" w:rsidRPr="00171B6A">
        <w:t xml:space="preserve"> Росздравнадзора</w:t>
      </w:r>
      <w:r w:rsidRPr="00171B6A">
        <w:t>.</w:t>
      </w:r>
    </w:p>
    <w:p w14:paraId="031B63C4" w14:textId="6B4C1005" w:rsidR="00C267C1" w:rsidRPr="00171B6A" w:rsidRDefault="00C267C1" w:rsidP="00C267C1">
      <w:pPr>
        <w:rPr>
          <w:b/>
        </w:rPr>
      </w:pPr>
      <w:r w:rsidRPr="00171B6A">
        <w:rPr>
          <w:sz w:val="28"/>
          <w:szCs w:val="28"/>
        </w:rPr>
        <w:t xml:space="preserve">Предоставление недостоверных сведений, влечет ответственность в соответствии с </w:t>
      </w:r>
      <w:r w:rsidR="00723863" w:rsidRPr="00171B6A">
        <w:rPr>
          <w:sz w:val="28"/>
          <w:szCs w:val="28"/>
        </w:rPr>
        <w:t>законодательством</w:t>
      </w:r>
      <w:r w:rsidRPr="00171B6A">
        <w:rPr>
          <w:sz w:val="28"/>
          <w:szCs w:val="28"/>
        </w:rPr>
        <w:t xml:space="preserve"> Российской Федерации</w:t>
      </w:r>
      <w:r w:rsidR="00171B6A">
        <w:rPr>
          <w:sz w:val="28"/>
          <w:szCs w:val="28"/>
        </w:rPr>
        <w:t>!</w:t>
      </w:r>
    </w:p>
    <w:p w14:paraId="6486357F" w14:textId="472C21D9" w:rsidR="00CB68AA" w:rsidRPr="004468E6" w:rsidRDefault="00CB68AA" w:rsidP="00C267C1">
      <w:pPr>
        <w:rPr>
          <w:b/>
        </w:rPr>
      </w:pPr>
    </w:p>
    <w:sectPr w:rsidR="00CB68AA" w:rsidRPr="004468E6" w:rsidSect="00DB6C3D">
      <w:pgSz w:w="11906" w:h="16838"/>
      <w:pgMar w:top="1134" w:right="907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AB500" w14:textId="77777777" w:rsidR="004A5485" w:rsidRDefault="004A5485">
      <w:r>
        <w:separator/>
      </w:r>
    </w:p>
  </w:endnote>
  <w:endnote w:type="continuationSeparator" w:id="0">
    <w:p w14:paraId="23A388E6" w14:textId="77777777" w:rsidR="004A5485" w:rsidRDefault="004A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2B5A8" w14:textId="77777777" w:rsidR="000E5756" w:rsidRDefault="000E5756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1EE9A" w14:textId="77777777" w:rsidR="000E5756" w:rsidRDefault="000E5756">
    <w:pPr>
      <w:pStyle w:val="af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4320E" w14:textId="77777777" w:rsidR="004A5485" w:rsidRDefault="004A5485">
      <w:r>
        <w:separator/>
      </w:r>
    </w:p>
  </w:footnote>
  <w:footnote w:type="continuationSeparator" w:id="0">
    <w:p w14:paraId="0474D5B1" w14:textId="77777777" w:rsidR="004A5485" w:rsidRDefault="004A5485">
      <w:r>
        <w:continuationSeparator/>
      </w:r>
    </w:p>
  </w:footnote>
  <w:footnote w:id="1">
    <w:p w14:paraId="7FF29874" w14:textId="16EB1BF3" w:rsidR="006F60E0" w:rsidRPr="006F60E0" w:rsidRDefault="006F60E0" w:rsidP="006F60E0">
      <w:pPr>
        <w:pStyle w:val="aff6"/>
      </w:pPr>
      <w:r>
        <w:rPr>
          <w:rStyle w:val="aff8"/>
        </w:rPr>
        <w:footnoteRef/>
      </w:r>
      <w:r>
        <w:t xml:space="preserve"> Если у Вас не установлено программное обеспечение для работы с документами в формате </w:t>
      </w:r>
      <w:proofErr w:type="spellStart"/>
      <w:r>
        <w:t>Excel</w:t>
      </w:r>
      <w:proofErr w:type="spellEnd"/>
      <w:r>
        <w:t xml:space="preserve">, можно </w:t>
      </w:r>
      <w:proofErr w:type="gramStart"/>
      <w:r>
        <w:t>скачать и установить</w:t>
      </w:r>
      <w:proofErr w:type="gramEnd"/>
      <w:r>
        <w:t xml:space="preserve"> бесплатное программное обеспечение, например</w:t>
      </w:r>
      <w:r w:rsidR="006F3013">
        <w:t>,</w:t>
      </w:r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Office</w:t>
      </w:r>
      <w:proofErr w:type="spellEnd"/>
      <w:r w:rsidRPr="006F60E0">
        <w:t xml:space="preserve"> </w:t>
      </w:r>
      <w:hyperlink r:id="rId1" w:history="1">
        <w:r w:rsidRPr="00CC6C00">
          <w:rPr>
            <w:rStyle w:val="af6"/>
            <w:lang w:val="en-US"/>
          </w:rPr>
          <w:t>https</w:t>
        </w:r>
        <w:r w:rsidRPr="00CC6C00">
          <w:rPr>
            <w:rStyle w:val="af6"/>
          </w:rPr>
          <w:t>://</w:t>
        </w:r>
        <w:r w:rsidRPr="00CC6C00">
          <w:rPr>
            <w:rStyle w:val="af6"/>
            <w:lang w:val="en-US"/>
          </w:rPr>
          <w:t>www</w:t>
        </w:r>
        <w:r w:rsidRPr="00CC6C00">
          <w:rPr>
            <w:rStyle w:val="af6"/>
          </w:rPr>
          <w:t>.</w:t>
        </w:r>
        <w:proofErr w:type="spellStart"/>
        <w:r w:rsidRPr="00CC6C00">
          <w:rPr>
            <w:rStyle w:val="af6"/>
            <w:lang w:val="en-US"/>
          </w:rPr>
          <w:t>openoffice</w:t>
        </w:r>
        <w:proofErr w:type="spellEnd"/>
        <w:r w:rsidRPr="00CC6C00">
          <w:rPr>
            <w:rStyle w:val="af6"/>
          </w:rPr>
          <w:t>.</w:t>
        </w:r>
        <w:r w:rsidRPr="00CC6C00">
          <w:rPr>
            <w:rStyle w:val="af6"/>
            <w:lang w:val="en-US"/>
          </w:rPr>
          <w:t>org</w:t>
        </w:r>
        <w:r w:rsidRPr="00CC6C00">
          <w:rPr>
            <w:rStyle w:val="af6"/>
          </w:rPr>
          <w:t>/</w:t>
        </w:r>
        <w:proofErr w:type="spellStart"/>
        <w:r w:rsidRPr="00CC6C00">
          <w:rPr>
            <w:rStyle w:val="af6"/>
            <w:lang w:val="en-US"/>
          </w:rPr>
          <w:t>ru</w:t>
        </w:r>
        <w:proofErr w:type="spellEnd"/>
        <w:r w:rsidRPr="00CC6C00">
          <w:rPr>
            <w:rStyle w:val="af6"/>
          </w:rPr>
          <w:t>/</w:t>
        </w:r>
      </w:hyperlink>
      <w:r>
        <w:t>.</w:t>
      </w:r>
      <w:r w:rsidRPr="006F60E0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C299D" w14:textId="77777777" w:rsidR="000E5756" w:rsidRDefault="000E5756" w:rsidP="00310503">
    <w:pPr>
      <w:pStyle w:val="af1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1B778" w14:textId="77777777" w:rsidR="000E5756" w:rsidRDefault="000E5756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07" w:type="pct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7905"/>
      <w:gridCol w:w="2593"/>
    </w:tblGrid>
    <w:tr w:rsidR="000E5756" w14:paraId="7F546867" w14:textId="77777777" w:rsidTr="009C7B78">
      <w:tc>
        <w:tcPr>
          <w:tcW w:w="5000" w:type="pct"/>
          <w:gridSpan w:val="2"/>
        </w:tcPr>
        <w:p w14:paraId="1327F7A6" w14:textId="77777777" w:rsidR="000E5756" w:rsidRPr="00310503" w:rsidRDefault="000E5756" w:rsidP="00D67A59">
          <w:pPr>
            <w:pStyle w:val="af1"/>
            <w:jc w:val="right"/>
            <w:rPr>
              <w:sz w:val="20"/>
            </w:rPr>
          </w:pPr>
          <w:r w:rsidRPr="00310503">
            <w:rPr>
              <w:sz w:val="20"/>
            </w:rPr>
            <w:t xml:space="preserve">Страница </w:t>
          </w:r>
          <w:r w:rsidRPr="00310503">
            <w:rPr>
              <w:rStyle w:val="af5"/>
              <w:sz w:val="20"/>
              <w:szCs w:val="20"/>
            </w:rPr>
            <w:fldChar w:fldCharType="begin"/>
          </w:r>
          <w:r w:rsidRPr="00310503">
            <w:rPr>
              <w:rStyle w:val="af5"/>
              <w:sz w:val="20"/>
              <w:szCs w:val="20"/>
            </w:rPr>
            <w:instrText xml:space="preserve"> PAGE </w:instrText>
          </w:r>
          <w:r w:rsidRPr="00310503">
            <w:rPr>
              <w:rStyle w:val="af5"/>
              <w:sz w:val="20"/>
              <w:szCs w:val="20"/>
            </w:rPr>
            <w:fldChar w:fldCharType="separate"/>
          </w:r>
          <w:r w:rsidR="001521F3">
            <w:rPr>
              <w:rStyle w:val="af5"/>
              <w:noProof/>
              <w:sz w:val="20"/>
              <w:szCs w:val="20"/>
            </w:rPr>
            <w:t>19</w:t>
          </w:r>
          <w:r w:rsidRPr="00310503">
            <w:rPr>
              <w:rStyle w:val="af5"/>
              <w:sz w:val="20"/>
              <w:szCs w:val="20"/>
            </w:rPr>
            <w:fldChar w:fldCharType="end"/>
          </w:r>
        </w:p>
      </w:tc>
    </w:tr>
    <w:tr w:rsidR="000E5756" w:rsidRPr="009B4F37" w14:paraId="672A2ADA" w14:textId="77777777" w:rsidTr="00C5289E">
      <w:tc>
        <w:tcPr>
          <w:tcW w:w="3765" w:type="pct"/>
        </w:tcPr>
        <w:p w14:paraId="64363419" w14:textId="77777777" w:rsidR="000E5756" w:rsidRPr="00303EFC" w:rsidRDefault="000E5756" w:rsidP="00D67A59">
          <w:pPr>
            <w:pStyle w:val="af1"/>
            <w:rPr>
              <w:sz w:val="20"/>
              <w:szCs w:val="20"/>
            </w:rPr>
          </w:pPr>
          <w:r>
            <w:rPr>
              <w:sz w:val="20"/>
              <w:szCs w:val="20"/>
            </w:rPr>
            <w:t>Регистрация цен на медицинские изделия</w:t>
          </w:r>
        </w:p>
      </w:tc>
      <w:tc>
        <w:tcPr>
          <w:tcW w:w="1235" w:type="pct"/>
        </w:tcPr>
        <w:p w14:paraId="0E798684" w14:textId="77777777" w:rsidR="000E5756" w:rsidRPr="00310503" w:rsidRDefault="004A5485" w:rsidP="00D67A59">
          <w:pPr>
            <w:pStyle w:val="af1"/>
            <w:jc w:val="right"/>
            <w:rPr>
              <w:sz w:val="20"/>
              <w:szCs w:val="20"/>
            </w:rPr>
          </w:pPr>
          <w:r>
            <w:fldChar w:fldCharType="begin"/>
          </w:r>
          <w:r>
            <w:instrText xml:space="preserve"> SUBJECT  \* MERGEFORMAT </w:instrText>
          </w:r>
          <w:r>
            <w:fldChar w:fldCharType="separate"/>
          </w:r>
          <w:r w:rsidR="00826441" w:rsidRPr="00826441">
            <w:rPr>
              <w:sz w:val="20"/>
              <w:szCs w:val="20"/>
            </w:rPr>
            <w:t>Руководство пользователя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57BAD02D" w14:textId="77777777" w:rsidR="000E5756" w:rsidRDefault="000E575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02B41A72"/>
    <w:lvl w:ilvl="0">
      <w:start w:val="1"/>
      <w:numFmt w:val="decimal"/>
      <w:pStyle w:val="List3"/>
      <w:lvlText w:val="%1."/>
      <w:lvlJc w:val="left"/>
      <w:pPr>
        <w:tabs>
          <w:tab w:val="num" w:pos="0"/>
        </w:tabs>
        <w:ind w:left="700" w:hanging="340"/>
      </w:pPr>
      <w:rPr>
        <w:rFonts w:ascii="Times New Roman" w:hAnsi="Times New Roman" w:hint="default"/>
        <w:b w:val="0"/>
        <w:i w:val="0"/>
      </w:rPr>
    </w:lvl>
  </w:abstractNum>
  <w:abstractNum w:abstractNumId="1">
    <w:nsid w:val="FFFFFF89"/>
    <w:multiLevelType w:val="singleLevel"/>
    <w:tmpl w:val="13063F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D65282"/>
    <w:multiLevelType w:val="hybridMultilevel"/>
    <w:tmpl w:val="52A87F64"/>
    <w:lvl w:ilvl="0" w:tplc="A9442990">
      <w:start w:val="1"/>
      <w:numFmt w:val="bullet"/>
      <w:pStyle w:val="a0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11536BB"/>
    <w:multiLevelType w:val="hybridMultilevel"/>
    <w:tmpl w:val="DE1C82A8"/>
    <w:lvl w:ilvl="0" w:tplc="7AEC1168">
      <w:start w:val="1"/>
      <w:numFmt w:val="decimal"/>
      <w:pStyle w:val="-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E2FFB"/>
    <w:multiLevelType w:val="hybridMultilevel"/>
    <w:tmpl w:val="887CA892"/>
    <w:lvl w:ilvl="0" w:tplc="80D87146">
      <w:start w:val="1"/>
      <w:numFmt w:val="decimal"/>
      <w:pStyle w:val="SpisokNumer1"/>
      <w:lvlText w:val="%1."/>
      <w:lvlJc w:val="left"/>
      <w:pPr>
        <w:tabs>
          <w:tab w:val="num" w:pos="664"/>
        </w:tabs>
        <w:ind w:left="664" w:hanging="38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132E0F94"/>
    <w:multiLevelType w:val="multilevel"/>
    <w:tmpl w:val="F1F032E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334" w:hanging="624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4352C65"/>
    <w:multiLevelType w:val="hybridMultilevel"/>
    <w:tmpl w:val="D0BEB2D8"/>
    <w:lvl w:ilvl="0" w:tplc="04190001">
      <w:start w:val="1"/>
      <w:numFmt w:val="bullet"/>
      <w:pStyle w:val="2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5A138D6"/>
    <w:multiLevelType w:val="multilevel"/>
    <w:tmpl w:val="B9185B42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EBF04D0"/>
    <w:multiLevelType w:val="hybridMultilevel"/>
    <w:tmpl w:val="02C0DC9A"/>
    <w:lvl w:ilvl="0" w:tplc="0419000F">
      <w:start w:val="1"/>
      <w:numFmt w:val="decimal"/>
      <w:pStyle w:val="Lis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0317BB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0">
    <w:nsid w:val="388A39C1"/>
    <w:multiLevelType w:val="hybridMultilevel"/>
    <w:tmpl w:val="12A814F4"/>
    <w:lvl w:ilvl="0" w:tplc="9ABCC7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5F1C43"/>
    <w:multiLevelType w:val="hybridMultilevel"/>
    <w:tmpl w:val="6812D506"/>
    <w:lvl w:ilvl="0" w:tplc="C1906078">
      <w:start w:val="1"/>
      <w:numFmt w:val="bullet"/>
      <w:pStyle w:val="List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B50BD0"/>
    <w:multiLevelType w:val="hybridMultilevel"/>
    <w:tmpl w:val="E056DBBC"/>
    <w:lvl w:ilvl="0" w:tplc="FDF08CAC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4D617FD"/>
    <w:multiLevelType w:val="hybridMultilevel"/>
    <w:tmpl w:val="51024290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>
    <w:nsid w:val="450F0FFF"/>
    <w:multiLevelType w:val="multilevel"/>
    <w:tmpl w:val="1312F9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605A382A"/>
    <w:multiLevelType w:val="hybridMultilevel"/>
    <w:tmpl w:val="A5483CD0"/>
    <w:lvl w:ilvl="0" w:tplc="0608B732">
      <w:start w:val="1"/>
      <w:numFmt w:val="decimal"/>
      <w:pStyle w:val="21"/>
      <w:lvlText w:val="%1."/>
      <w:legacy w:legacy="1" w:legacySpace="360" w:legacyIndent="340"/>
      <w:lvlJc w:val="left"/>
      <w:pPr>
        <w:ind w:left="1060" w:hanging="340"/>
      </w:pPr>
      <w:rPr>
        <w:rFonts w:ascii="Times New Roman" w:hAnsi="Times New Roman" w:hint="default"/>
        <w:b w:val="0"/>
        <w:i w:val="0"/>
      </w:rPr>
    </w:lvl>
    <w:lvl w:ilvl="1" w:tplc="70585CE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88A814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C6A4C1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CC1C7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67CE7A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4AE3EF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6AA9CC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AAA30F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79B7C7B"/>
    <w:multiLevelType w:val="hybridMultilevel"/>
    <w:tmpl w:val="7ECAB3BC"/>
    <w:lvl w:ilvl="0" w:tplc="CE620158">
      <w:start w:val="1"/>
      <w:numFmt w:val="bullet"/>
      <w:pStyle w:val="22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6ED6606C"/>
    <w:multiLevelType w:val="hybridMultilevel"/>
    <w:tmpl w:val="2F505886"/>
    <w:lvl w:ilvl="0" w:tplc="CC767768">
      <w:start w:val="1"/>
      <w:numFmt w:val="russianLower"/>
      <w:pStyle w:val="a2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7971274E"/>
    <w:multiLevelType w:val="hybridMultilevel"/>
    <w:tmpl w:val="6C52F854"/>
    <w:lvl w:ilvl="0" w:tplc="69986FAC">
      <w:start w:val="1"/>
      <w:numFmt w:val="bullet"/>
      <w:pStyle w:val="a3"/>
      <w:lvlText w:val=""/>
      <w:lvlJc w:val="left"/>
      <w:pPr>
        <w:tabs>
          <w:tab w:val="num" w:pos="0"/>
        </w:tabs>
        <w:ind w:left="284" w:hanging="227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7E5B6E"/>
    <w:multiLevelType w:val="hybridMultilevel"/>
    <w:tmpl w:val="BAC21754"/>
    <w:lvl w:ilvl="0" w:tplc="601C8E16">
      <w:start w:val="1"/>
      <w:numFmt w:val="bullet"/>
      <w:pStyle w:val="SpisokMark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454973"/>
    <w:multiLevelType w:val="hybridMultilevel"/>
    <w:tmpl w:val="2A3479F8"/>
    <w:lvl w:ilvl="0" w:tplc="925A001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15"/>
  </w:num>
  <w:num w:numId="6">
    <w:abstractNumId w:val="18"/>
  </w:num>
  <w:num w:numId="7">
    <w:abstractNumId w:val="11"/>
  </w:num>
  <w:num w:numId="8">
    <w:abstractNumId w:val="8"/>
  </w:num>
  <w:num w:numId="9">
    <w:abstractNumId w:val="4"/>
  </w:num>
  <w:num w:numId="10">
    <w:abstractNumId w:val="19"/>
  </w:num>
  <w:num w:numId="11">
    <w:abstractNumId w:val="0"/>
  </w:num>
  <w:num w:numId="12">
    <w:abstractNumId w:val="12"/>
  </w:num>
  <w:num w:numId="13">
    <w:abstractNumId w:val="17"/>
  </w:num>
  <w:num w:numId="14">
    <w:abstractNumId w:val="5"/>
  </w:num>
  <w:num w:numId="15">
    <w:abstractNumId w:val="2"/>
  </w:num>
  <w:num w:numId="16">
    <w:abstractNumId w:val="16"/>
  </w:num>
  <w:num w:numId="17">
    <w:abstractNumId w:val="3"/>
  </w:num>
  <w:num w:numId="18">
    <w:abstractNumId w:val="14"/>
  </w:num>
  <w:num w:numId="19">
    <w:abstractNumId w:val="9"/>
  </w:num>
  <w:num w:numId="20">
    <w:abstractNumId w:val="0"/>
    <w:lvlOverride w:ilvl="0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2"/>
  </w:num>
  <w:num w:numId="24">
    <w:abstractNumId w:val="17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2"/>
  </w:num>
  <w:num w:numId="30">
    <w:abstractNumId w:val="16"/>
  </w:num>
  <w:num w:numId="31">
    <w:abstractNumId w:val="3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"/>
  </w:num>
  <w:num w:numId="35">
    <w:abstractNumId w:val="13"/>
  </w:num>
  <w:num w:numId="36">
    <w:abstractNumId w:val="2"/>
  </w:num>
  <w:num w:numId="37">
    <w:abstractNumId w:val="2"/>
  </w:num>
  <w:num w:numId="38">
    <w:abstractNumId w:val="10"/>
  </w:num>
  <w:num w:numId="39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linkStyles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65A6"/>
    <w:rsid w:val="000002F9"/>
    <w:rsid w:val="00000869"/>
    <w:rsid w:val="0000105B"/>
    <w:rsid w:val="00001409"/>
    <w:rsid w:val="0000273F"/>
    <w:rsid w:val="000041F9"/>
    <w:rsid w:val="000044A5"/>
    <w:rsid w:val="00006D78"/>
    <w:rsid w:val="00006E7F"/>
    <w:rsid w:val="00006ED3"/>
    <w:rsid w:val="00007106"/>
    <w:rsid w:val="000106B4"/>
    <w:rsid w:val="00011132"/>
    <w:rsid w:val="00011150"/>
    <w:rsid w:val="000115F3"/>
    <w:rsid w:val="00011C2D"/>
    <w:rsid w:val="00012D43"/>
    <w:rsid w:val="000130AC"/>
    <w:rsid w:val="0001395A"/>
    <w:rsid w:val="00014761"/>
    <w:rsid w:val="000155B6"/>
    <w:rsid w:val="00016148"/>
    <w:rsid w:val="00017304"/>
    <w:rsid w:val="00017932"/>
    <w:rsid w:val="000205EE"/>
    <w:rsid w:val="00021B2B"/>
    <w:rsid w:val="00021E7C"/>
    <w:rsid w:val="0002354B"/>
    <w:rsid w:val="00023755"/>
    <w:rsid w:val="0002541D"/>
    <w:rsid w:val="00025BB9"/>
    <w:rsid w:val="00026200"/>
    <w:rsid w:val="00026D75"/>
    <w:rsid w:val="00026D9F"/>
    <w:rsid w:val="00026E04"/>
    <w:rsid w:val="0002735C"/>
    <w:rsid w:val="0002792D"/>
    <w:rsid w:val="00030060"/>
    <w:rsid w:val="000303A7"/>
    <w:rsid w:val="00030574"/>
    <w:rsid w:val="00030D1E"/>
    <w:rsid w:val="00030D79"/>
    <w:rsid w:val="00031093"/>
    <w:rsid w:val="0003141C"/>
    <w:rsid w:val="00031D60"/>
    <w:rsid w:val="00032017"/>
    <w:rsid w:val="000321D0"/>
    <w:rsid w:val="00032460"/>
    <w:rsid w:val="00033039"/>
    <w:rsid w:val="00033BD0"/>
    <w:rsid w:val="000345AF"/>
    <w:rsid w:val="0003463F"/>
    <w:rsid w:val="00034E32"/>
    <w:rsid w:val="00034F31"/>
    <w:rsid w:val="0003624B"/>
    <w:rsid w:val="0003766C"/>
    <w:rsid w:val="00037DB3"/>
    <w:rsid w:val="00037F6B"/>
    <w:rsid w:val="00040253"/>
    <w:rsid w:val="00040718"/>
    <w:rsid w:val="000409E8"/>
    <w:rsid w:val="000410A5"/>
    <w:rsid w:val="000410D0"/>
    <w:rsid w:val="0004177B"/>
    <w:rsid w:val="000421B6"/>
    <w:rsid w:val="000435B8"/>
    <w:rsid w:val="000449C0"/>
    <w:rsid w:val="00044AB7"/>
    <w:rsid w:val="00045C20"/>
    <w:rsid w:val="00046F8C"/>
    <w:rsid w:val="000516EF"/>
    <w:rsid w:val="000517FD"/>
    <w:rsid w:val="00051D80"/>
    <w:rsid w:val="000524B3"/>
    <w:rsid w:val="00052C8D"/>
    <w:rsid w:val="00052D5E"/>
    <w:rsid w:val="0005307C"/>
    <w:rsid w:val="000530BD"/>
    <w:rsid w:val="000538D9"/>
    <w:rsid w:val="00054241"/>
    <w:rsid w:val="00054CA9"/>
    <w:rsid w:val="00055F0B"/>
    <w:rsid w:val="00056B47"/>
    <w:rsid w:val="0005795B"/>
    <w:rsid w:val="00060308"/>
    <w:rsid w:val="00060E58"/>
    <w:rsid w:val="00061853"/>
    <w:rsid w:val="000623D3"/>
    <w:rsid w:val="0006364C"/>
    <w:rsid w:val="00064A04"/>
    <w:rsid w:val="0006510A"/>
    <w:rsid w:val="00065C7B"/>
    <w:rsid w:val="00066341"/>
    <w:rsid w:val="0006650E"/>
    <w:rsid w:val="000719BF"/>
    <w:rsid w:val="00071B14"/>
    <w:rsid w:val="00072190"/>
    <w:rsid w:val="000723FB"/>
    <w:rsid w:val="00074B7B"/>
    <w:rsid w:val="000755AC"/>
    <w:rsid w:val="00075D0D"/>
    <w:rsid w:val="000764B8"/>
    <w:rsid w:val="000764F2"/>
    <w:rsid w:val="00080A3B"/>
    <w:rsid w:val="000828EA"/>
    <w:rsid w:val="00083540"/>
    <w:rsid w:val="000839A1"/>
    <w:rsid w:val="00083B7F"/>
    <w:rsid w:val="00083F2A"/>
    <w:rsid w:val="00083FA9"/>
    <w:rsid w:val="0008433D"/>
    <w:rsid w:val="000862AF"/>
    <w:rsid w:val="00086835"/>
    <w:rsid w:val="00086D6C"/>
    <w:rsid w:val="00087EBA"/>
    <w:rsid w:val="00090DDE"/>
    <w:rsid w:val="000922CF"/>
    <w:rsid w:val="000923EB"/>
    <w:rsid w:val="00093462"/>
    <w:rsid w:val="0009360D"/>
    <w:rsid w:val="0009388B"/>
    <w:rsid w:val="00094F46"/>
    <w:rsid w:val="000963FF"/>
    <w:rsid w:val="00096AEC"/>
    <w:rsid w:val="000A00A0"/>
    <w:rsid w:val="000A4513"/>
    <w:rsid w:val="000A4D53"/>
    <w:rsid w:val="000A5125"/>
    <w:rsid w:val="000A60A0"/>
    <w:rsid w:val="000A66B3"/>
    <w:rsid w:val="000B0FC1"/>
    <w:rsid w:val="000B12B2"/>
    <w:rsid w:val="000B1331"/>
    <w:rsid w:val="000B1642"/>
    <w:rsid w:val="000B1BAE"/>
    <w:rsid w:val="000B295A"/>
    <w:rsid w:val="000B3054"/>
    <w:rsid w:val="000B3626"/>
    <w:rsid w:val="000B5A4E"/>
    <w:rsid w:val="000B68E3"/>
    <w:rsid w:val="000C01F0"/>
    <w:rsid w:val="000C0434"/>
    <w:rsid w:val="000C07B2"/>
    <w:rsid w:val="000C096A"/>
    <w:rsid w:val="000C1211"/>
    <w:rsid w:val="000C1B70"/>
    <w:rsid w:val="000C2D56"/>
    <w:rsid w:val="000C358B"/>
    <w:rsid w:val="000C3B39"/>
    <w:rsid w:val="000C40A9"/>
    <w:rsid w:val="000C59FA"/>
    <w:rsid w:val="000C5F81"/>
    <w:rsid w:val="000C646F"/>
    <w:rsid w:val="000D1660"/>
    <w:rsid w:val="000D2169"/>
    <w:rsid w:val="000D3D5A"/>
    <w:rsid w:val="000D4282"/>
    <w:rsid w:val="000D444D"/>
    <w:rsid w:val="000D4DAB"/>
    <w:rsid w:val="000D4E6A"/>
    <w:rsid w:val="000D5F06"/>
    <w:rsid w:val="000D74D2"/>
    <w:rsid w:val="000E04C8"/>
    <w:rsid w:val="000E0CA3"/>
    <w:rsid w:val="000E10A7"/>
    <w:rsid w:val="000E2EF3"/>
    <w:rsid w:val="000E491E"/>
    <w:rsid w:val="000E4F6A"/>
    <w:rsid w:val="000E5756"/>
    <w:rsid w:val="000E5E9F"/>
    <w:rsid w:val="000E5FA9"/>
    <w:rsid w:val="000E717A"/>
    <w:rsid w:val="000E7953"/>
    <w:rsid w:val="000E7FD8"/>
    <w:rsid w:val="000F0244"/>
    <w:rsid w:val="000F1C61"/>
    <w:rsid w:val="000F2316"/>
    <w:rsid w:val="000F2E8C"/>
    <w:rsid w:val="000F41F4"/>
    <w:rsid w:val="000F479F"/>
    <w:rsid w:val="000F485E"/>
    <w:rsid w:val="000F68CC"/>
    <w:rsid w:val="0010005F"/>
    <w:rsid w:val="001001E3"/>
    <w:rsid w:val="00100752"/>
    <w:rsid w:val="00102E18"/>
    <w:rsid w:val="00104497"/>
    <w:rsid w:val="00105135"/>
    <w:rsid w:val="00107B82"/>
    <w:rsid w:val="00107D10"/>
    <w:rsid w:val="0011053A"/>
    <w:rsid w:val="001106CB"/>
    <w:rsid w:val="00113381"/>
    <w:rsid w:val="001133BF"/>
    <w:rsid w:val="00113C68"/>
    <w:rsid w:val="00113F26"/>
    <w:rsid w:val="00115431"/>
    <w:rsid w:val="001158B1"/>
    <w:rsid w:val="001162D8"/>
    <w:rsid w:val="001162FC"/>
    <w:rsid w:val="0011631B"/>
    <w:rsid w:val="00116DCB"/>
    <w:rsid w:val="001173A9"/>
    <w:rsid w:val="00117511"/>
    <w:rsid w:val="00117B66"/>
    <w:rsid w:val="001206C1"/>
    <w:rsid w:val="001218FB"/>
    <w:rsid w:val="00122554"/>
    <w:rsid w:val="001227E6"/>
    <w:rsid w:val="00122DCA"/>
    <w:rsid w:val="00122E1E"/>
    <w:rsid w:val="00123B86"/>
    <w:rsid w:val="00123BC8"/>
    <w:rsid w:val="0012427B"/>
    <w:rsid w:val="00124896"/>
    <w:rsid w:val="001264C7"/>
    <w:rsid w:val="0012703B"/>
    <w:rsid w:val="001271FB"/>
    <w:rsid w:val="00130FAB"/>
    <w:rsid w:val="00130FE8"/>
    <w:rsid w:val="00131A9E"/>
    <w:rsid w:val="00131E43"/>
    <w:rsid w:val="00131FF5"/>
    <w:rsid w:val="001321C3"/>
    <w:rsid w:val="0013231A"/>
    <w:rsid w:val="001345BC"/>
    <w:rsid w:val="001345F0"/>
    <w:rsid w:val="00135B22"/>
    <w:rsid w:val="00136079"/>
    <w:rsid w:val="001367ED"/>
    <w:rsid w:val="00137D5E"/>
    <w:rsid w:val="00140534"/>
    <w:rsid w:val="00140B85"/>
    <w:rsid w:val="00142ADF"/>
    <w:rsid w:val="00143630"/>
    <w:rsid w:val="00145194"/>
    <w:rsid w:val="001461D7"/>
    <w:rsid w:val="0014776A"/>
    <w:rsid w:val="00147A49"/>
    <w:rsid w:val="00147C43"/>
    <w:rsid w:val="00150650"/>
    <w:rsid w:val="00151A0C"/>
    <w:rsid w:val="001521F3"/>
    <w:rsid w:val="001523CF"/>
    <w:rsid w:val="00153453"/>
    <w:rsid w:val="001543AA"/>
    <w:rsid w:val="00154A52"/>
    <w:rsid w:val="00154E3B"/>
    <w:rsid w:val="00155863"/>
    <w:rsid w:val="001560F3"/>
    <w:rsid w:val="0016053A"/>
    <w:rsid w:val="00160A7A"/>
    <w:rsid w:val="00161989"/>
    <w:rsid w:val="00161B47"/>
    <w:rsid w:val="00164469"/>
    <w:rsid w:val="001644FD"/>
    <w:rsid w:val="00164C01"/>
    <w:rsid w:val="00167884"/>
    <w:rsid w:val="00167A98"/>
    <w:rsid w:val="00167D97"/>
    <w:rsid w:val="0017044E"/>
    <w:rsid w:val="00170FBF"/>
    <w:rsid w:val="00171B6A"/>
    <w:rsid w:val="00171D6F"/>
    <w:rsid w:val="00171E24"/>
    <w:rsid w:val="00172BD7"/>
    <w:rsid w:val="00172BEB"/>
    <w:rsid w:val="00173E1B"/>
    <w:rsid w:val="00175193"/>
    <w:rsid w:val="001753B6"/>
    <w:rsid w:val="00175D18"/>
    <w:rsid w:val="00176C1A"/>
    <w:rsid w:val="00176DC0"/>
    <w:rsid w:val="00177463"/>
    <w:rsid w:val="00181989"/>
    <w:rsid w:val="0018328D"/>
    <w:rsid w:val="00183D7C"/>
    <w:rsid w:val="00183FDE"/>
    <w:rsid w:val="00185055"/>
    <w:rsid w:val="00185D4E"/>
    <w:rsid w:val="00186782"/>
    <w:rsid w:val="00186799"/>
    <w:rsid w:val="00186B33"/>
    <w:rsid w:val="0019283E"/>
    <w:rsid w:val="001930B6"/>
    <w:rsid w:val="001933EA"/>
    <w:rsid w:val="001940A0"/>
    <w:rsid w:val="00194777"/>
    <w:rsid w:val="00196380"/>
    <w:rsid w:val="001967D9"/>
    <w:rsid w:val="001A05D7"/>
    <w:rsid w:val="001A15EA"/>
    <w:rsid w:val="001A1626"/>
    <w:rsid w:val="001A1F0C"/>
    <w:rsid w:val="001A2A2A"/>
    <w:rsid w:val="001A2B17"/>
    <w:rsid w:val="001A31B5"/>
    <w:rsid w:val="001A3D22"/>
    <w:rsid w:val="001A4284"/>
    <w:rsid w:val="001A4D72"/>
    <w:rsid w:val="001A54A9"/>
    <w:rsid w:val="001A5558"/>
    <w:rsid w:val="001A5E98"/>
    <w:rsid w:val="001A634C"/>
    <w:rsid w:val="001A677C"/>
    <w:rsid w:val="001A78C1"/>
    <w:rsid w:val="001B033B"/>
    <w:rsid w:val="001B0E4D"/>
    <w:rsid w:val="001B1334"/>
    <w:rsid w:val="001B21DD"/>
    <w:rsid w:val="001B317A"/>
    <w:rsid w:val="001B4846"/>
    <w:rsid w:val="001B751E"/>
    <w:rsid w:val="001B7C33"/>
    <w:rsid w:val="001B7D75"/>
    <w:rsid w:val="001B7E71"/>
    <w:rsid w:val="001C2DA6"/>
    <w:rsid w:val="001C38A4"/>
    <w:rsid w:val="001C3B95"/>
    <w:rsid w:val="001C405F"/>
    <w:rsid w:val="001C5518"/>
    <w:rsid w:val="001C5D42"/>
    <w:rsid w:val="001C7619"/>
    <w:rsid w:val="001C766A"/>
    <w:rsid w:val="001D0888"/>
    <w:rsid w:val="001D3CA0"/>
    <w:rsid w:val="001D595F"/>
    <w:rsid w:val="001D5E7B"/>
    <w:rsid w:val="001D69C4"/>
    <w:rsid w:val="001D7703"/>
    <w:rsid w:val="001D7AD2"/>
    <w:rsid w:val="001E1356"/>
    <w:rsid w:val="001E135D"/>
    <w:rsid w:val="001E15F7"/>
    <w:rsid w:val="001E2452"/>
    <w:rsid w:val="001E29D4"/>
    <w:rsid w:val="001E4282"/>
    <w:rsid w:val="001E5B3C"/>
    <w:rsid w:val="001E6256"/>
    <w:rsid w:val="001E742D"/>
    <w:rsid w:val="001F02AB"/>
    <w:rsid w:val="001F06B5"/>
    <w:rsid w:val="001F1125"/>
    <w:rsid w:val="001F13BD"/>
    <w:rsid w:val="001F26DB"/>
    <w:rsid w:val="001F3395"/>
    <w:rsid w:val="001F3FD5"/>
    <w:rsid w:val="001F4DAA"/>
    <w:rsid w:val="001F5173"/>
    <w:rsid w:val="001F63BD"/>
    <w:rsid w:val="001F67DE"/>
    <w:rsid w:val="001F6A83"/>
    <w:rsid w:val="001F6F7B"/>
    <w:rsid w:val="001F7094"/>
    <w:rsid w:val="001F75A4"/>
    <w:rsid w:val="00200290"/>
    <w:rsid w:val="00200504"/>
    <w:rsid w:val="00200BD2"/>
    <w:rsid w:val="0020117B"/>
    <w:rsid w:val="002015A9"/>
    <w:rsid w:val="00201C36"/>
    <w:rsid w:val="00202C95"/>
    <w:rsid w:val="0020484D"/>
    <w:rsid w:val="00204866"/>
    <w:rsid w:val="00205012"/>
    <w:rsid w:val="00205330"/>
    <w:rsid w:val="00207533"/>
    <w:rsid w:val="0020798E"/>
    <w:rsid w:val="002123E7"/>
    <w:rsid w:val="00212DE4"/>
    <w:rsid w:val="002147E3"/>
    <w:rsid w:val="002155E0"/>
    <w:rsid w:val="00216D61"/>
    <w:rsid w:val="00217E2C"/>
    <w:rsid w:val="00220614"/>
    <w:rsid w:val="00223251"/>
    <w:rsid w:val="0022332F"/>
    <w:rsid w:val="00223477"/>
    <w:rsid w:val="0022352F"/>
    <w:rsid w:val="00224163"/>
    <w:rsid w:val="00224741"/>
    <w:rsid w:val="0022567F"/>
    <w:rsid w:val="00225D4A"/>
    <w:rsid w:val="00225E28"/>
    <w:rsid w:val="00226DB2"/>
    <w:rsid w:val="00227C8A"/>
    <w:rsid w:val="00230322"/>
    <w:rsid w:val="00230881"/>
    <w:rsid w:val="002317F5"/>
    <w:rsid w:val="00231EB9"/>
    <w:rsid w:val="00231F79"/>
    <w:rsid w:val="00232526"/>
    <w:rsid w:val="0023469A"/>
    <w:rsid w:val="00242FBE"/>
    <w:rsid w:val="00243C44"/>
    <w:rsid w:val="00245680"/>
    <w:rsid w:val="0024757A"/>
    <w:rsid w:val="002479F8"/>
    <w:rsid w:val="002500A6"/>
    <w:rsid w:val="00250185"/>
    <w:rsid w:val="0025028D"/>
    <w:rsid w:val="00250379"/>
    <w:rsid w:val="00250A06"/>
    <w:rsid w:val="00251A49"/>
    <w:rsid w:val="00251E95"/>
    <w:rsid w:val="00252C18"/>
    <w:rsid w:val="00252D79"/>
    <w:rsid w:val="002536BD"/>
    <w:rsid w:val="00254054"/>
    <w:rsid w:val="002541F7"/>
    <w:rsid w:val="002559E2"/>
    <w:rsid w:val="00255A4C"/>
    <w:rsid w:val="00256566"/>
    <w:rsid w:val="00260686"/>
    <w:rsid w:val="0026142F"/>
    <w:rsid w:val="00261537"/>
    <w:rsid w:val="0026168C"/>
    <w:rsid w:val="00263307"/>
    <w:rsid w:val="00263339"/>
    <w:rsid w:val="00264EA7"/>
    <w:rsid w:val="00265B5E"/>
    <w:rsid w:val="0026605A"/>
    <w:rsid w:val="002667A7"/>
    <w:rsid w:val="002668D0"/>
    <w:rsid w:val="002670DF"/>
    <w:rsid w:val="00267778"/>
    <w:rsid w:val="00270EAA"/>
    <w:rsid w:val="00272C8A"/>
    <w:rsid w:val="00272D17"/>
    <w:rsid w:val="00274FCD"/>
    <w:rsid w:val="00277BE6"/>
    <w:rsid w:val="00280811"/>
    <w:rsid w:val="00280AE8"/>
    <w:rsid w:val="00280E1A"/>
    <w:rsid w:val="002815EC"/>
    <w:rsid w:val="00281EA5"/>
    <w:rsid w:val="002822CA"/>
    <w:rsid w:val="0028446E"/>
    <w:rsid w:val="002857A0"/>
    <w:rsid w:val="002872E9"/>
    <w:rsid w:val="00290878"/>
    <w:rsid w:val="00290AC3"/>
    <w:rsid w:val="00290DB7"/>
    <w:rsid w:val="00290FEA"/>
    <w:rsid w:val="00293136"/>
    <w:rsid w:val="00294021"/>
    <w:rsid w:val="0029419B"/>
    <w:rsid w:val="00294473"/>
    <w:rsid w:val="00297EC4"/>
    <w:rsid w:val="00297FC6"/>
    <w:rsid w:val="002A0DB8"/>
    <w:rsid w:val="002A1152"/>
    <w:rsid w:val="002A4698"/>
    <w:rsid w:val="002A4AF1"/>
    <w:rsid w:val="002A51FE"/>
    <w:rsid w:val="002A6805"/>
    <w:rsid w:val="002A6CF1"/>
    <w:rsid w:val="002B0D03"/>
    <w:rsid w:val="002B0D69"/>
    <w:rsid w:val="002B19D1"/>
    <w:rsid w:val="002B2143"/>
    <w:rsid w:val="002B2E6B"/>
    <w:rsid w:val="002B2EC7"/>
    <w:rsid w:val="002B4D43"/>
    <w:rsid w:val="002B6254"/>
    <w:rsid w:val="002B64A1"/>
    <w:rsid w:val="002B6986"/>
    <w:rsid w:val="002B6D48"/>
    <w:rsid w:val="002B7DD7"/>
    <w:rsid w:val="002C02D6"/>
    <w:rsid w:val="002C0EEB"/>
    <w:rsid w:val="002C1430"/>
    <w:rsid w:val="002C36FB"/>
    <w:rsid w:val="002C3A79"/>
    <w:rsid w:val="002C3B07"/>
    <w:rsid w:val="002C499A"/>
    <w:rsid w:val="002C5513"/>
    <w:rsid w:val="002C56D6"/>
    <w:rsid w:val="002C585F"/>
    <w:rsid w:val="002C67E5"/>
    <w:rsid w:val="002C7E32"/>
    <w:rsid w:val="002D06AD"/>
    <w:rsid w:val="002D1184"/>
    <w:rsid w:val="002D2022"/>
    <w:rsid w:val="002D218E"/>
    <w:rsid w:val="002D25E2"/>
    <w:rsid w:val="002D2B24"/>
    <w:rsid w:val="002D2C93"/>
    <w:rsid w:val="002D4404"/>
    <w:rsid w:val="002D5F14"/>
    <w:rsid w:val="002D65DF"/>
    <w:rsid w:val="002D732D"/>
    <w:rsid w:val="002D791C"/>
    <w:rsid w:val="002D7A81"/>
    <w:rsid w:val="002E0174"/>
    <w:rsid w:val="002E0C09"/>
    <w:rsid w:val="002E188F"/>
    <w:rsid w:val="002E1FDB"/>
    <w:rsid w:val="002E2E2D"/>
    <w:rsid w:val="002E4846"/>
    <w:rsid w:val="002E6CDC"/>
    <w:rsid w:val="002F009A"/>
    <w:rsid w:val="002F0F66"/>
    <w:rsid w:val="002F1097"/>
    <w:rsid w:val="002F1812"/>
    <w:rsid w:val="002F3AAA"/>
    <w:rsid w:val="002F3B48"/>
    <w:rsid w:val="002F4556"/>
    <w:rsid w:val="002F5F5A"/>
    <w:rsid w:val="002F613E"/>
    <w:rsid w:val="002F75C9"/>
    <w:rsid w:val="002F7604"/>
    <w:rsid w:val="002F76CB"/>
    <w:rsid w:val="002F78EF"/>
    <w:rsid w:val="002F7D2B"/>
    <w:rsid w:val="003002B9"/>
    <w:rsid w:val="00300469"/>
    <w:rsid w:val="00300C83"/>
    <w:rsid w:val="0030204A"/>
    <w:rsid w:val="003027D7"/>
    <w:rsid w:val="00302F1A"/>
    <w:rsid w:val="003033A8"/>
    <w:rsid w:val="00303EFC"/>
    <w:rsid w:val="00304149"/>
    <w:rsid w:val="00304E62"/>
    <w:rsid w:val="0030768D"/>
    <w:rsid w:val="00307DF7"/>
    <w:rsid w:val="00310186"/>
    <w:rsid w:val="00310503"/>
    <w:rsid w:val="00310967"/>
    <w:rsid w:val="00311D20"/>
    <w:rsid w:val="00313188"/>
    <w:rsid w:val="00313AD3"/>
    <w:rsid w:val="00314765"/>
    <w:rsid w:val="00315AAD"/>
    <w:rsid w:val="003165B9"/>
    <w:rsid w:val="00317425"/>
    <w:rsid w:val="0031764C"/>
    <w:rsid w:val="00320F7D"/>
    <w:rsid w:val="00321D87"/>
    <w:rsid w:val="0032221D"/>
    <w:rsid w:val="0032242A"/>
    <w:rsid w:val="00322D01"/>
    <w:rsid w:val="003233BD"/>
    <w:rsid w:val="00323776"/>
    <w:rsid w:val="00323BD8"/>
    <w:rsid w:val="003243EB"/>
    <w:rsid w:val="003244F6"/>
    <w:rsid w:val="00325BCD"/>
    <w:rsid w:val="00326516"/>
    <w:rsid w:val="00326E5B"/>
    <w:rsid w:val="00330721"/>
    <w:rsid w:val="00331C4C"/>
    <w:rsid w:val="003321C7"/>
    <w:rsid w:val="00332895"/>
    <w:rsid w:val="00332A8D"/>
    <w:rsid w:val="00333DCF"/>
    <w:rsid w:val="00333EE2"/>
    <w:rsid w:val="00334E72"/>
    <w:rsid w:val="00335A81"/>
    <w:rsid w:val="00336413"/>
    <w:rsid w:val="00336B7E"/>
    <w:rsid w:val="00336BAB"/>
    <w:rsid w:val="00336EE3"/>
    <w:rsid w:val="003403D8"/>
    <w:rsid w:val="0034077D"/>
    <w:rsid w:val="00340C0A"/>
    <w:rsid w:val="0034207D"/>
    <w:rsid w:val="003438BA"/>
    <w:rsid w:val="00343E9E"/>
    <w:rsid w:val="0034400D"/>
    <w:rsid w:val="00344886"/>
    <w:rsid w:val="00344E58"/>
    <w:rsid w:val="00344EB2"/>
    <w:rsid w:val="00346544"/>
    <w:rsid w:val="003465CA"/>
    <w:rsid w:val="003465CD"/>
    <w:rsid w:val="00347111"/>
    <w:rsid w:val="00347A3C"/>
    <w:rsid w:val="00347E70"/>
    <w:rsid w:val="0035163D"/>
    <w:rsid w:val="00351B28"/>
    <w:rsid w:val="00352454"/>
    <w:rsid w:val="00352C8E"/>
    <w:rsid w:val="00353054"/>
    <w:rsid w:val="003531B0"/>
    <w:rsid w:val="00354066"/>
    <w:rsid w:val="003549F6"/>
    <w:rsid w:val="003552B6"/>
    <w:rsid w:val="00355B15"/>
    <w:rsid w:val="00356058"/>
    <w:rsid w:val="00356FC2"/>
    <w:rsid w:val="003572C1"/>
    <w:rsid w:val="0036086B"/>
    <w:rsid w:val="00360FD0"/>
    <w:rsid w:val="0036137E"/>
    <w:rsid w:val="00361F32"/>
    <w:rsid w:val="003624D0"/>
    <w:rsid w:val="003624FF"/>
    <w:rsid w:val="00362FD2"/>
    <w:rsid w:val="00363010"/>
    <w:rsid w:val="00363142"/>
    <w:rsid w:val="0036504D"/>
    <w:rsid w:val="003656D7"/>
    <w:rsid w:val="00365720"/>
    <w:rsid w:val="00365A8F"/>
    <w:rsid w:val="00366270"/>
    <w:rsid w:val="003662E5"/>
    <w:rsid w:val="00366468"/>
    <w:rsid w:val="00367D0D"/>
    <w:rsid w:val="00367F34"/>
    <w:rsid w:val="00370510"/>
    <w:rsid w:val="00372659"/>
    <w:rsid w:val="0037273A"/>
    <w:rsid w:val="00373AFB"/>
    <w:rsid w:val="00375989"/>
    <w:rsid w:val="00375A31"/>
    <w:rsid w:val="00375EDA"/>
    <w:rsid w:val="00376586"/>
    <w:rsid w:val="00381D38"/>
    <w:rsid w:val="00381EF6"/>
    <w:rsid w:val="0038222A"/>
    <w:rsid w:val="00382A89"/>
    <w:rsid w:val="00382B65"/>
    <w:rsid w:val="00382E68"/>
    <w:rsid w:val="003837E1"/>
    <w:rsid w:val="00386225"/>
    <w:rsid w:val="00386A2C"/>
    <w:rsid w:val="00386D89"/>
    <w:rsid w:val="003879A9"/>
    <w:rsid w:val="00387E8D"/>
    <w:rsid w:val="003907C5"/>
    <w:rsid w:val="00391292"/>
    <w:rsid w:val="00391BCC"/>
    <w:rsid w:val="00393091"/>
    <w:rsid w:val="00393589"/>
    <w:rsid w:val="0039589D"/>
    <w:rsid w:val="00395C6B"/>
    <w:rsid w:val="00396DB4"/>
    <w:rsid w:val="00396FE3"/>
    <w:rsid w:val="003A0707"/>
    <w:rsid w:val="003A1E18"/>
    <w:rsid w:val="003A23C5"/>
    <w:rsid w:val="003A27F9"/>
    <w:rsid w:val="003A3F30"/>
    <w:rsid w:val="003A4036"/>
    <w:rsid w:val="003A4876"/>
    <w:rsid w:val="003A5757"/>
    <w:rsid w:val="003A61BC"/>
    <w:rsid w:val="003A62BC"/>
    <w:rsid w:val="003A660D"/>
    <w:rsid w:val="003A6645"/>
    <w:rsid w:val="003A6743"/>
    <w:rsid w:val="003A6999"/>
    <w:rsid w:val="003A7E3E"/>
    <w:rsid w:val="003A7E4E"/>
    <w:rsid w:val="003B133B"/>
    <w:rsid w:val="003B194D"/>
    <w:rsid w:val="003B1CF5"/>
    <w:rsid w:val="003B21C5"/>
    <w:rsid w:val="003B281E"/>
    <w:rsid w:val="003B2F97"/>
    <w:rsid w:val="003B3149"/>
    <w:rsid w:val="003B440B"/>
    <w:rsid w:val="003B44A0"/>
    <w:rsid w:val="003C029D"/>
    <w:rsid w:val="003C0DED"/>
    <w:rsid w:val="003C2A0F"/>
    <w:rsid w:val="003C3ACF"/>
    <w:rsid w:val="003C4E69"/>
    <w:rsid w:val="003C653C"/>
    <w:rsid w:val="003C6719"/>
    <w:rsid w:val="003C6DBD"/>
    <w:rsid w:val="003C78A9"/>
    <w:rsid w:val="003C798B"/>
    <w:rsid w:val="003C7D75"/>
    <w:rsid w:val="003D0372"/>
    <w:rsid w:val="003D34AE"/>
    <w:rsid w:val="003D3795"/>
    <w:rsid w:val="003D3A61"/>
    <w:rsid w:val="003D3AE0"/>
    <w:rsid w:val="003D41FA"/>
    <w:rsid w:val="003D53E8"/>
    <w:rsid w:val="003D628F"/>
    <w:rsid w:val="003E010D"/>
    <w:rsid w:val="003E26AF"/>
    <w:rsid w:val="003E38BE"/>
    <w:rsid w:val="003E4BFD"/>
    <w:rsid w:val="003E5232"/>
    <w:rsid w:val="003E5364"/>
    <w:rsid w:val="003E5C9C"/>
    <w:rsid w:val="003E698F"/>
    <w:rsid w:val="003E72CD"/>
    <w:rsid w:val="003F0047"/>
    <w:rsid w:val="003F0548"/>
    <w:rsid w:val="003F0AA9"/>
    <w:rsid w:val="003F0CC6"/>
    <w:rsid w:val="003F23F1"/>
    <w:rsid w:val="003F26A0"/>
    <w:rsid w:val="003F2D66"/>
    <w:rsid w:val="003F31B3"/>
    <w:rsid w:val="003F3527"/>
    <w:rsid w:val="003F448A"/>
    <w:rsid w:val="003F5C81"/>
    <w:rsid w:val="003F6054"/>
    <w:rsid w:val="004008BF"/>
    <w:rsid w:val="004019CC"/>
    <w:rsid w:val="00402A0D"/>
    <w:rsid w:val="00402DDA"/>
    <w:rsid w:val="004034CA"/>
    <w:rsid w:val="00403890"/>
    <w:rsid w:val="0040449F"/>
    <w:rsid w:val="00404904"/>
    <w:rsid w:val="0040596A"/>
    <w:rsid w:val="00406711"/>
    <w:rsid w:val="004103F7"/>
    <w:rsid w:val="00411FF2"/>
    <w:rsid w:val="004127DA"/>
    <w:rsid w:val="00413AA9"/>
    <w:rsid w:val="00413BEB"/>
    <w:rsid w:val="00414901"/>
    <w:rsid w:val="00414E9B"/>
    <w:rsid w:val="00415418"/>
    <w:rsid w:val="00416B64"/>
    <w:rsid w:val="00417140"/>
    <w:rsid w:val="00421793"/>
    <w:rsid w:val="00423066"/>
    <w:rsid w:val="00424233"/>
    <w:rsid w:val="00424E7C"/>
    <w:rsid w:val="004302BB"/>
    <w:rsid w:val="00430D0A"/>
    <w:rsid w:val="00430F68"/>
    <w:rsid w:val="00431C17"/>
    <w:rsid w:val="004322A8"/>
    <w:rsid w:val="004326DC"/>
    <w:rsid w:val="00433B73"/>
    <w:rsid w:val="00435246"/>
    <w:rsid w:val="00435B5A"/>
    <w:rsid w:val="004363BB"/>
    <w:rsid w:val="00436835"/>
    <w:rsid w:val="0043683F"/>
    <w:rsid w:val="00437141"/>
    <w:rsid w:val="00440370"/>
    <w:rsid w:val="004403D4"/>
    <w:rsid w:val="00442B92"/>
    <w:rsid w:val="00442BD1"/>
    <w:rsid w:val="00442D31"/>
    <w:rsid w:val="00444AF7"/>
    <w:rsid w:val="00445AAF"/>
    <w:rsid w:val="004468E6"/>
    <w:rsid w:val="004469F4"/>
    <w:rsid w:val="004509C4"/>
    <w:rsid w:val="00450CE2"/>
    <w:rsid w:val="00451D21"/>
    <w:rsid w:val="00452589"/>
    <w:rsid w:val="00452921"/>
    <w:rsid w:val="00452FB4"/>
    <w:rsid w:val="004531BE"/>
    <w:rsid w:val="00453A42"/>
    <w:rsid w:val="00453BC9"/>
    <w:rsid w:val="004544E9"/>
    <w:rsid w:val="00456198"/>
    <w:rsid w:val="004567B9"/>
    <w:rsid w:val="004568AD"/>
    <w:rsid w:val="00456BA8"/>
    <w:rsid w:val="00457302"/>
    <w:rsid w:val="00457C0A"/>
    <w:rsid w:val="00457D29"/>
    <w:rsid w:val="004607A7"/>
    <w:rsid w:val="00460D28"/>
    <w:rsid w:val="0046197E"/>
    <w:rsid w:val="00461A3C"/>
    <w:rsid w:val="00462BB9"/>
    <w:rsid w:val="00464715"/>
    <w:rsid w:val="00464B10"/>
    <w:rsid w:val="004673C9"/>
    <w:rsid w:val="004676F5"/>
    <w:rsid w:val="00467C6F"/>
    <w:rsid w:val="00470DFD"/>
    <w:rsid w:val="004714E5"/>
    <w:rsid w:val="00471977"/>
    <w:rsid w:val="00472355"/>
    <w:rsid w:val="00472D49"/>
    <w:rsid w:val="00473B73"/>
    <w:rsid w:val="004741F3"/>
    <w:rsid w:val="0047563A"/>
    <w:rsid w:val="00476F53"/>
    <w:rsid w:val="00477B52"/>
    <w:rsid w:val="00477BB6"/>
    <w:rsid w:val="00480764"/>
    <w:rsid w:val="00480794"/>
    <w:rsid w:val="00481A46"/>
    <w:rsid w:val="00482187"/>
    <w:rsid w:val="004828FE"/>
    <w:rsid w:val="004832D5"/>
    <w:rsid w:val="00486C61"/>
    <w:rsid w:val="00492A63"/>
    <w:rsid w:val="00493FF5"/>
    <w:rsid w:val="00494B12"/>
    <w:rsid w:val="00494FAF"/>
    <w:rsid w:val="00495C7B"/>
    <w:rsid w:val="00496750"/>
    <w:rsid w:val="00496B7E"/>
    <w:rsid w:val="00496C35"/>
    <w:rsid w:val="004973B8"/>
    <w:rsid w:val="0049790A"/>
    <w:rsid w:val="00497A4B"/>
    <w:rsid w:val="00497BC6"/>
    <w:rsid w:val="004A00B3"/>
    <w:rsid w:val="004A120A"/>
    <w:rsid w:val="004A2D8C"/>
    <w:rsid w:val="004A2DF9"/>
    <w:rsid w:val="004A4FB6"/>
    <w:rsid w:val="004A5485"/>
    <w:rsid w:val="004A5EFD"/>
    <w:rsid w:val="004A6641"/>
    <w:rsid w:val="004A70AC"/>
    <w:rsid w:val="004A7FAC"/>
    <w:rsid w:val="004B1C77"/>
    <w:rsid w:val="004B23F8"/>
    <w:rsid w:val="004B27EB"/>
    <w:rsid w:val="004B3514"/>
    <w:rsid w:val="004B36B0"/>
    <w:rsid w:val="004B45EF"/>
    <w:rsid w:val="004B4E8A"/>
    <w:rsid w:val="004B52A3"/>
    <w:rsid w:val="004B5FE9"/>
    <w:rsid w:val="004B7A72"/>
    <w:rsid w:val="004B7BFB"/>
    <w:rsid w:val="004B7C11"/>
    <w:rsid w:val="004C2B6C"/>
    <w:rsid w:val="004C2D51"/>
    <w:rsid w:val="004C3414"/>
    <w:rsid w:val="004C3609"/>
    <w:rsid w:val="004C4452"/>
    <w:rsid w:val="004C4616"/>
    <w:rsid w:val="004C51C3"/>
    <w:rsid w:val="004C54CC"/>
    <w:rsid w:val="004C6DD4"/>
    <w:rsid w:val="004C74AC"/>
    <w:rsid w:val="004C7E15"/>
    <w:rsid w:val="004D0BF1"/>
    <w:rsid w:val="004D0F9C"/>
    <w:rsid w:val="004D15E3"/>
    <w:rsid w:val="004D304F"/>
    <w:rsid w:val="004D3B89"/>
    <w:rsid w:val="004D4494"/>
    <w:rsid w:val="004D601F"/>
    <w:rsid w:val="004D69E9"/>
    <w:rsid w:val="004D6ACD"/>
    <w:rsid w:val="004D6B80"/>
    <w:rsid w:val="004E0569"/>
    <w:rsid w:val="004E07D2"/>
    <w:rsid w:val="004E1740"/>
    <w:rsid w:val="004E1BB6"/>
    <w:rsid w:val="004E2A9C"/>
    <w:rsid w:val="004E4982"/>
    <w:rsid w:val="004E5020"/>
    <w:rsid w:val="004E64CF"/>
    <w:rsid w:val="004E6530"/>
    <w:rsid w:val="004E7322"/>
    <w:rsid w:val="004F28D4"/>
    <w:rsid w:val="004F2EBD"/>
    <w:rsid w:val="004F5B35"/>
    <w:rsid w:val="0050008E"/>
    <w:rsid w:val="0050255D"/>
    <w:rsid w:val="00505BCA"/>
    <w:rsid w:val="00506C1A"/>
    <w:rsid w:val="00507CBC"/>
    <w:rsid w:val="0051088C"/>
    <w:rsid w:val="00510B77"/>
    <w:rsid w:val="00512319"/>
    <w:rsid w:val="005126ED"/>
    <w:rsid w:val="00512F15"/>
    <w:rsid w:val="005133F3"/>
    <w:rsid w:val="00514355"/>
    <w:rsid w:val="0051591F"/>
    <w:rsid w:val="00515A35"/>
    <w:rsid w:val="00515A62"/>
    <w:rsid w:val="00515C24"/>
    <w:rsid w:val="00515E2A"/>
    <w:rsid w:val="0051689D"/>
    <w:rsid w:val="005170CC"/>
    <w:rsid w:val="00520103"/>
    <w:rsid w:val="00521FDB"/>
    <w:rsid w:val="00522181"/>
    <w:rsid w:val="00522968"/>
    <w:rsid w:val="00522F6E"/>
    <w:rsid w:val="0052339E"/>
    <w:rsid w:val="005236B8"/>
    <w:rsid w:val="00523830"/>
    <w:rsid w:val="00524860"/>
    <w:rsid w:val="00525688"/>
    <w:rsid w:val="0052568B"/>
    <w:rsid w:val="0052603B"/>
    <w:rsid w:val="005268AF"/>
    <w:rsid w:val="005273AA"/>
    <w:rsid w:val="00527570"/>
    <w:rsid w:val="0052771B"/>
    <w:rsid w:val="00530B1A"/>
    <w:rsid w:val="00531185"/>
    <w:rsid w:val="00531206"/>
    <w:rsid w:val="0053126D"/>
    <w:rsid w:val="005312B4"/>
    <w:rsid w:val="00531D9B"/>
    <w:rsid w:val="0053227D"/>
    <w:rsid w:val="0053287E"/>
    <w:rsid w:val="00533527"/>
    <w:rsid w:val="005339B3"/>
    <w:rsid w:val="005345FB"/>
    <w:rsid w:val="005358DF"/>
    <w:rsid w:val="00542107"/>
    <w:rsid w:val="00544412"/>
    <w:rsid w:val="0054452C"/>
    <w:rsid w:val="0054512A"/>
    <w:rsid w:val="00545167"/>
    <w:rsid w:val="00545A8E"/>
    <w:rsid w:val="005469E8"/>
    <w:rsid w:val="00547FB6"/>
    <w:rsid w:val="00551B77"/>
    <w:rsid w:val="00551EA9"/>
    <w:rsid w:val="00551EE6"/>
    <w:rsid w:val="00552DE1"/>
    <w:rsid w:val="00553425"/>
    <w:rsid w:val="00553A6E"/>
    <w:rsid w:val="00553EB4"/>
    <w:rsid w:val="00555D2D"/>
    <w:rsid w:val="00555D99"/>
    <w:rsid w:val="00556109"/>
    <w:rsid w:val="005565A6"/>
    <w:rsid w:val="00556FAF"/>
    <w:rsid w:val="005607C9"/>
    <w:rsid w:val="0056152A"/>
    <w:rsid w:val="005617A4"/>
    <w:rsid w:val="005628D9"/>
    <w:rsid w:val="00563F23"/>
    <w:rsid w:val="005642BE"/>
    <w:rsid w:val="00564868"/>
    <w:rsid w:val="00566A94"/>
    <w:rsid w:val="00567E89"/>
    <w:rsid w:val="00570784"/>
    <w:rsid w:val="00571606"/>
    <w:rsid w:val="00571AAE"/>
    <w:rsid w:val="00573308"/>
    <w:rsid w:val="00573646"/>
    <w:rsid w:val="0057379A"/>
    <w:rsid w:val="00574F94"/>
    <w:rsid w:val="005757F7"/>
    <w:rsid w:val="0057685F"/>
    <w:rsid w:val="005815C1"/>
    <w:rsid w:val="00581C24"/>
    <w:rsid w:val="00581E4E"/>
    <w:rsid w:val="00581F57"/>
    <w:rsid w:val="005821B4"/>
    <w:rsid w:val="00582C19"/>
    <w:rsid w:val="0058343E"/>
    <w:rsid w:val="00584504"/>
    <w:rsid w:val="00584EDB"/>
    <w:rsid w:val="00584EFB"/>
    <w:rsid w:val="005859D8"/>
    <w:rsid w:val="00585F7E"/>
    <w:rsid w:val="00585FEB"/>
    <w:rsid w:val="0058705C"/>
    <w:rsid w:val="005900D7"/>
    <w:rsid w:val="00590AAB"/>
    <w:rsid w:val="00590B94"/>
    <w:rsid w:val="00590E18"/>
    <w:rsid w:val="00591B10"/>
    <w:rsid w:val="00593443"/>
    <w:rsid w:val="00593C91"/>
    <w:rsid w:val="005940AD"/>
    <w:rsid w:val="0059520C"/>
    <w:rsid w:val="0059610C"/>
    <w:rsid w:val="0059657F"/>
    <w:rsid w:val="005A0400"/>
    <w:rsid w:val="005A0E5B"/>
    <w:rsid w:val="005A198A"/>
    <w:rsid w:val="005A28AA"/>
    <w:rsid w:val="005A2C1F"/>
    <w:rsid w:val="005A3113"/>
    <w:rsid w:val="005A38E0"/>
    <w:rsid w:val="005A3AE1"/>
    <w:rsid w:val="005A4535"/>
    <w:rsid w:val="005A687C"/>
    <w:rsid w:val="005A6EF7"/>
    <w:rsid w:val="005B0D24"/>
    <w:rsid w:val="005B1123"/>
    <w:rsid w:val="005B1198"/>
    <w:rsid w:val="005B197F"/>
    <w:rsid w:val="005B25DB"/>
    <w:rsid w:val="005B3051"/>
    <w:rsid w:val="005B5339"/>
    <w:rsid w:val="005B564D"/>
    <w:rsid w:val="005B76E7"/>
    <w:rsid w:val="005C0B82"/>
    <w:rsid w:val="005C3396"/>
    <w:rsid w:val="005C3911"/>
    <w:rsid w:val="005C3D67"/>
    <w:rsid w:val="005C4155"/>
    <w:rsid w:val="005C43C1"/>
    <w:rsid w:val="005C464F"/>
    <w:rsid w:val="005C4A65"/>
    <w:rsid w:val="005C5390"/>
    <w:rsid w:val="005C5424"/>
    <w:rsid w:val="005C62EE"/>
    <w:rsid w:val="005C6499"/>
    <w:rsid w:val="005C6D6F"/>
    <w:rsid w:val="005C772B"/>
    <w:rsid w:val="005C7F64"/>
    <w:rsid w:val="005D0A37"/>
    <w:rsid w:val="005D0E5F"/>
    <w:rsid w:val="005D1ED7"/>
    <w:rsid w:val="005D3194"/>
    <w:rsid w:val="005D338E"/>
    <w:rsid w:val="005D4381"/>
    <w:rsid w:val="005D4F9E"/>
    <w:rsid w:val="005D597E"/>
    <w:rsid w:val="005D60D1"/>
    <w:rsid w:val="005D63A8"/>
    <w:rsid w:val="005D7072"/>
    <w:rsid w:val="005D74A3"/>
    <w:rsid w:val="005E08FA"/>
    <w:rsid w:val="005E0EBB"/>
    <w:rsid w:val="005E15DF"/>
    <w:rsid w:val="005E1F52"/>
    <w:rsid w:val="005E2B60"/>
    <w:rsid w:val="005E2D15"/>
    <w:rsid w:val="005E3249"/>
    <w:rsid w:val="005E3A16"/>
    <w:rsid w:val="005E3D78"/>
    <w:rsid w:val="005E5C2E"/>
    <w:rsid w:val="005E6521"/>
    <w:rsid w:val="005E6795"/>
    <w:rsid w:val="005E67D3"/>
    <w:rsid w:val="005E726E"/>
    <w:rsid w:val="005E77CC"/>
    <w:rsid w:val="005F0446"/>
    <w:rsid w:val="005F10FD"/>
    <w:rsid w:val="005F3A54"/>
    <w:rsid w:val="005F4E61"/>
    <w:rsid w:val="005F51BF"/>
    <w:rsid w:val="005F71D2"/>
    <w:rsid w:val="005F7BE7"/>
    <w:rsid w:val="005F7DAB"/>
    <w:rsid w:val="006001B5"/>
    <w:rsid w:val="006013EC"/>
    <w:rsid w:val="006023E0"/>
    <w:rsid w:val="00603385"/>
    <w:rsid w:val="006039C8"/>
    <w:rsid w:val="00604C46"/>
    <w:rsid w:val="006056A0"/>
    <w:rsid w:val="00607BBC"/>
    <w:rsid w:val="006100F6"/>
    <w:rsid w:val="006109DA"/>
    <w:rsid w:val="00611995"/>
    <w:rsid w:val="00612C27"/>
    <w:rsid w:val="00612E80"/>
    <w:rsid w:val="0061669D"/>
    <w:rsid w:val="006169AF"/>
    <w:rsid w:val="00616C4D"/>
    <w:rsid w:val="00621CE2"/>
    <w:rsid w:val="00621E0B"/>
    <w:rsid w:val="006229F7"/>
    <w:rsid w:val="00622E17"/>
    <w:rsid w:val="00622F9C"/>
    <w:rsid w:val="006230A5"/>
    <w:rsid w:val="006238E4"/>
    <w:rsid w:val="00623D30"/>
    <w:rsid w:val="00625644"/>
    <w:rsid w:val="00625D54"/>
    <w:rsid w:val="00627291"/>
    <w:rsid w:val="0063009F"/>
    <w:rsid w:val="0063111B"/>
    <w:rsid w:val="00632DA4"/>
    <w:rsid w:val="00633445"/>
    <w:rsid w:val="0063423E"/>
    <w:rsid w:val="00634434"/>
    <w:rsid w:val="00636757"/>
    <w:rsid w:val="006372EA"/>
    <w:rsid w:val="006373B8"/>
    <w:rsid w:val="00637408"/>
    <w:rsid w:val="006402A6"/>
    <w:rsid w:val="0064183F"/>
    <w:rsid w:val="00641C51"/>
    <w:rsid w:val="00642B95"/>
    <w:rsid w:val="0064424E"/>
    <w:rsid w:val="006445DF"/>
    <w:rsid w:val="00646D4E"/>
    <w:rsid w:val="006516C3"/>
    <w:rsid w:val="006517A8"/>
    <w:rsid w:val="00652793"/>
    <w:rsid w:val="0065286B"/>
    <w:rsid w:val="00652BAD"/>
    <w:rsid w:val="00652CB9"/>
    <w:rsid w:val="006540B0"/>
    <w:rsid w:val="00654D5B"/>
    <w:rsid w:val="00654EE2"/>
    <w:rsid w:val="006553F8"/>
    <w:rsid w:val="00657575"/>
    <w:rsid w:val="00660321"/>
    <w:rsid w:val="00661570"/>
    <w:rsid w:val="00661C4B"/>
    <w:rsid w:val="00661D14"/>
    <w:rsid w:val="00661E77"/>
    <w:rsid w:val="00662BB1"/>
    <w:rsid w:val="00662CB2"/>
    <w:rsid w:val="00663D08"/>
    <w:rsid w:val="006652E8"/>
    <w:rsid w:val="006655F9"/>
    <w:rsid w:val="00666861"/>
    <w:rsid w:val="0066743A"/>
    <w:rsid w:val="00667479"/>
    <w:rsid w:val="00667605"/>
    <w:rsid w:val="0066792A"/>
    <w:rsid w:val="0067020B"/>
    <w:rsid w:val="00670860"/>
    <w:rsid w:val="00670D29"/>
    <w:rsid w:val="006711AB"/>
    <w:rsid w:val="00671A2D"/>
    <w:rsid w:val="00671BF7"/>
    <w:rsid w:val="0067251F"/>
    <w:rsid w:val="00672D46"/>
    <w:rsid w:val="00673025"/>
    <w:rsid w:val="00673B77"/>
    <w:rsid w:val="00674305"/>
    <w:rsid w:val="006745E5"/>
    <w:rsid w:val="00675640"/>
    <w:rsid w:val="00675FAB"/>
    <w:rsid w:val="00676330"/>
    <w:rsid w:val="00676DCE"/>
    <w:rsid w:val="006770DF"/>
    <w:rsid w:val="00680338"/>
    <w:rsid w:val="006804B7"/>
    <w:rsid w:val="00681E72"/>
    <w:rsid w:val="006820E1"/>
    <w:rsid w:val="00684008"/>
    <w:rsid w:val="00686EA9"/>
    <w:rsid w:val="00690BCC"/>
    <w:rsid w:val="00691BC0"/>
    <w:rsid w:val="0069228A"/>
    <w:rsid w:val="00692DF0"/>
    <w:rsid w:val="00694318"/>
    <w:rsid w:val="006957F2"/>
    <w:rsid w:val="006959A7"/>
    <w:rsid w:val="006967EA"/>
    <w:rsid w:val="006A0475"/>
    <w:rsid w:val="006A1124"/>
    <w:rsid w:val="006A1526"/>
    <w:rsid w:val="006A266F"/>
    <w:rsid w:val="006A3D17"/>
    <w:rsid w:val="006A4B2F"/>
    <w:rsid w:val="006A50DA"/>
    <w:rsid w:val="006A5F72"/>
    <w:rsid w:val="006A6204"/>
    <w:rsid w:val="006A7C73"/>
    <w:rsid w:val="006B03A9"/>
    <w:rsid w:val="006B06C3"/>
    <w:rsid w:val="006B0B6F"/>
    <w:rsid w:val="006B240F"/>
    <w:rsid w:val="006B2A81"/>
    <w:rsid w:val="006B2CB5"/>
    <w:rsid w:val="006B3CBB"/>
    <w:rsid w:val="006B40F7"/>
    <w:rsid w:val="006B78B5"/>
    <w:rsid w:val="006C1099"/>
    <w:rsid w:val="006C26AA"/>
    <w:rsid w:val="006C4704"/>
    <w:rsid w:val="006C5297"/>
    <w:rsid w:val="006C5D80"/>
    <w:rsid w:val="006C679A"/>
    <w:rsid w:val="006C7578"/>
    <w:rsid w:val="006D02E9"/>
    <w:rsid w:val="006D04A7"/>
    <w:rsid w:val="006D059F"/>
    <w:rsid w:val="006D1AE3"/>
    <w:rsid w:val="006D1EA3"/>
    <w:rsid w:val="006D235A"/>
    <w:rsid w:val="006D2380"/>
    <w:rsid w:val="006D24FF"/>
    <w:rsid w:val="006D3016"/>
    <w:rsid w:val="006D347A"/>
    <w:rsid w:val="006D43EA"/>
    <w:rsid w:val="006E0343"/>
    <w:rsid w:val="006E0970"/>
    <w:rsid w:val="006E0F4B"/>
    <w:rsid w:val="006E122B"/>
    <w:rsid w:val="006E20E6"/>
    <w:rsid w:val="006E336C"/>
    <w:rsid w:val="006E4838"/>
    <w:rsid w:val="006E48D1"/>
    <w:rsid w:val="006E50CE"/>
    <w:rsid w:val="006E5DA8"/>
    <w:rsid w:val="006E5DC7"/>
    <w:rsid w:val="006E6083"/>
    <w:rsid w:val="006E6169"/>
    <w:rsid w:val="006E6B8F"/>
    <w:rsid w:val="006F0887"/>
    <w:rsid w:val="006F10A1"/>
    <w:rsid w:val="006F1EF8"/>
    <w:rsid w:val="006F3013"/>
    <w:rsid w:val="006F32E3"/>
    <w:rsid w:val="006F345D"/>
    <w:rsid w:val="006F3508"/>
    <w:rsid w:val="006F414A"/>
    <w:rsid w:val="006F502B"/>
    <w:rsid w:val="006F5E93"/>
    <w:rsid w:val="006F60E0"/>
    <w:rsid w:val="006F7616"/>
    <w:rsid w:val="006F7EA8"/>
    <w:rsid w:val="0070026D"/>
    <w:rsid w:val="00700DA5"/>
    <w:rsid w:val="0070244E"/>
    <w:rsid w:val="00702572"/>
    <w:rsid w:val="007041A4"/>
    <w:rsid w:val="00704E0E"/>
    <w:rsid w:val="00704E0F"/>
    <w:rsid w:val="00705636"/>
    <w:rsid w:val="007056E0"/>
    <w:rsid w:val="00706077"/>
    <w:rsid w:val="00707394"/>
    <w:rsid w:val="007075FC"/>
    <w:rsid w:val="00707901"/>
    <w:rsid w:val="00710E4B"/>
    <w:rsid w:val="007114FA"/>
    <w:rsid w:val="00711AE9"/>
    <w:rsid w:val="0071266A"/>
    <w:rsid w:val="0071277C"/>
    <w:rsid w:val="00712BFD"/>
    <w:rsid w:val="00712C0D"/>
    <w:rsid w:val="00713294"/>
    <w:rsid w:val="00713656"/>
    <w:rsid w:val="00713D29"/>
    <w:rsid w:val="007169EC"/>
    <w:rsid w:val="0071713B"/>
    <w:rsid w:val="0072041C"/>
    <w:rsid w:val="00720CD2"/>
    <w:rsid w:val="00720D39"/>
    <w:rsid w:val="007218C3"/>
    <w:rsid w:val="00721950"/>
    <w:rsid w:val="00721DFC"/>
    <w:rsid w:val="0072341C"/>
    <w:rsid w:val="00723863"/>
    <w:rsid w:val="0072435C"/>
    <w:rsid w:val="00725C10"/>
    <w:rsid w:val="0072741A"/>
    <w:rsid w:val="0072744D"/>
    <w:rsid w:val="007303E8"/>
    <w:rsid w:val="0073053C"/>
    <w:rsid w:val="00730F4B"/>
    <w:rsid w:val="00734715"/>
    <w:rsid w:val="0073569A"/>
    <w:rsid w:val="0073675A"/>
    <w:rsid w:val="00736790"/>
    <w:rsid w:val="00736954"/>
    <w:rsid w:val="00737C9E"/>
    <w:rsid w:val="00737CE3"/>
    <w:rsid w:val="00741C14"/>
    <w:rsid w:val="007423BE"/>
    <w:rsid w:val="00742409"/>
    <w:rsid w:val="007431CA"/>
    <w:rsid w:val="00744945"/>
    <w:rsid w:val="00745838"/>
    <w:rsid w:val="00745C85"/>
    <w:rsid w:val="007476AC"/>
    <w:rsid w:val="007501C9"/>
    <w:rsid w:val="00750A7C"/>
    <w:rsid w:val="00751E1E"/>
    <w:rsid w:val="00751FCC"/>
    <w:rsid w:val="007520D6"/>
    <w:rsid w:val="00753969"/>
    <w:rsid w:val="00753C40"/>
    <w:rsid w:val="00753EF8"/>
    <w:rsid w:val="00755B83"/>
    <w:rsid w:val="007561BB"/>
    <w:rsid w:val="00756669"/>
    <w:rsid w:val="0075683E"/>
    <w:rsid w:val="00756B47"/>
    <w:rsid w:val="0075733D"/>
    <w:rsid w:val="00757D65"/>
    <w:rsid w:val="00760758"/>
    <w:rsid w:val="00760A49"/>
    <w:rsid w:val="007616DE"/>
    <w:rsid w:val="00761E39"/>
    <w:rsid w:val="00762DC4"/>
    <w:rsid w:val="00764334"/>
    <w:rsid w:val="007645FE"/>
    <w:rsid w:val="00764862"/>
    <w:rsid w:val="007649C5"/>
    <w:rsid w:val="00764D7B"/>
    <w:rsid w:val="007652AC"/>
    <w:rsid w:val="00765BE8"/>
    <w:rsid w:val="007666AE"/>
    <w:rsid w:val="00766CE2"/>
    <w:rsid w:val="007677A6"/>
    <w:rsid w:val="007678CA"/>
    <w:rsid w:val="00771BC8"/>
    <w:rsid w:val="00772AC5"/>
    <w:rsid w:val="0077345E"/>
    <w:rsid w:val="00773E4F"/>
    <w:rsid w:val="0077436F"/>
    <w:rsid w:val="00775E7A"/>
    <w:rsid w:val="007763F4"/>
    <w:rsid w:val="007764B7"/>
    <w:rsid w:val="007775F2"/>
    <w:rsid w:val="007800BA"/>
    <w:rsid w:val="007801F5"/>
    <w:rsid w:val="00780648"/>
    <w:rsid w:val="00780A97"/>
    <w:rsid w:val="00780BFD"/>
    <w:rsid w:val="00782F51"/>
    <w:rsid w:val="0078318F"/>
    <w:rsid w:val="00783E3F"/>
    <w:rsid w:val="00785B3D"/>
    <w:rsid w:val="007865D0"/>
    <w:rsid w:val="00786966"/>
    <w:rsid w:val="00786A4A"/>
    <w:rsid w:val="00786A5D"/>
    <w:rsid w:val="00786B8C"/>
    <w:rsid w:val="00787655"/>
    <w:rsid w:val="00787EAC"/>
    <w:rsid w:val="00787F66"/>
    <w:rsid w:val="00790035"/>
    <w:rsid w:val="00790DFA"/>
    <w:rsid w:val="00791144"/>
    <w:rsid w:val="00792646"/>
    <w:rsid w:val="00794285"/>
    <w:rsid w:val="0079437B"/>
    <w:rsid w:val="00794796"/>
    <w:rsid w:val="00794C2A"/>
    <w:rsid w:val="007959B4"/>
    <w:rsid w:val="00796251"/>
    <w:rsid w:val="007963D0"/>
    <w:rsid w:val="00796AE9"/>
    <w:rsid w:val="007974B0"/>
    <w:rsid w:val="00797919"/>
    <w:rsid w:val="007A1B81"/>
    <w:rsid w:val="007A24F6"/>
    <w:rsid w:val="007A2BF4"/>
    <w:rsid w:val="007A3670"/>
    <w:rsid w:val="007A3A68"/>
    <w:rsid w:val="007A43FF"/>
    <w:rsid w:val="007A51C3"/>
    <w:rsid w:val="007A64D0"/>
    <w:rsid w:val="007A68DF"/>
    <w:rsid w:val="007A69C0"/>
    <w:rsid w:val="007A6E83"/>
    <w:rsid w:val="007A7892"/>
    <w:rsid w:val="007B0930"/>
    <w:rsid w:val="007B11B5"/>
    <w:rsid w:val="007B27B7"/>
    <w:rsid w:val="007B2B44"/>
    <w:rsid w:val="007B584E"/>
    <w:rsid w:val="007B63B8"/>
    <w:rsid w:val="007B6BB0"/>
    <w:rsid w:val="007C06EF"/>
    <w:rsid w:val="007C14B9"/>
    <w:rsid w:val="007C4269"/>
    <w:rsid w:val="007C4823"/>
    <w:rsid w:val="007C4CF8"/>
    <w:rsid w:val="007C6478"/>
    <w:rsid w:val="007C656E"/>
    <w:rsid w:val="007C7E36"/>
    <w:rsid w:val="007D0941"/>
    <w:rsid w:val="007D1885"/>
    <w:rsid w:val="007D1B5F"/>
    <w:rsid w:val="007D21CD"/>
    <w:rsid w:val="007D3035"/>
    <w:rsid w:val="007D36C8"/>
    <w:rsid w:val="007D3883"/>
    <w:rsid w:val="007D4584"/>
    <w:rsid w:val="007D4A84"/>
    <w:rsid w:val="007D7B32"/>
    <w:rsid w:val="007E02CE"/>
    <w:rsid w:val="007E1D42"/>
    <w:rsid w:val="007E1E70"/>
    <w:rsid w:val="007E1ED4"/>
    <w:rsid w:val="007E3C61"/>
    <w:rsid w:val="007E4F7D"/>
    <w:rsid w:val="007E590D"/>
    <w:rsid w:val="007E5A0C"/>
    <w:rsid w:val="007E61DD"/>
    <w:rsid w:val="007E64A0"/>
    <w:rsid w:val="007E6FC2"/>
    <w:rsid w:val="007F0628"/>
    <w:rsid w:val="007F163C"/>
    <w:rsid w:val="007F2869"/>
    <w:rsid w:val="007F3A99"/>
    <w:rsid w:val="007F638B"/>
    <w:rsid w:val="007F681A"/>
    <w:rsid w:val="007F7915"/>
    <w:rsid w:val="007F79EA"/>
    <w:rsid w:val="007F7C2F"/>
    <w:rsid w:val="00800010"/>
    <w:rsid w:val="00800389"/>
    <w:rsid w:val="008004AE"/>
    <w:rsid w:val="008009AB"/>
    <w:rsid w:val="00801DBE"/>
    <w:rsid w:val="008041AA"/>
    <w:rsid w:val="00804D64"/>
    <w:rsid w:val="0080516E"/>
    <w:rsid w:val="008061F6"/>
    <w:rsid w:val="00806294"/>
    <w:rsid w:val="00807950"/>
    <w:rsid w:val="00810200"/>
    <w:rsid w:val="00810711"/>
    <w:rsid w:val="00810A80"/>
    <w:rsid w:val="0081113B"/>
    <w:rsid w:val="008125A1"/>
    <w:rsid w:val="00812D36"/>
    <w:rsid w:val="008141B4"/>
    <w:rsid w:val="00815081"/>
    <w:rsid w:val="00815310"/>
    <w:rsid w:val="008165D2"/>
    <w:rsid w:val="0081697E"/>
    <w:rsid w:val="00816F60"/>
    <w:rsid w:val="00817B91"/>
    <w:rsid w:val="008203A6"/>
    <w:rsid w:val="00820A84"/>
    <w:rsid w:val="008211FF"/>
    <w:rsid w:val="008213C0"/>
    <w:rsid w:val="008217B5"/>
    <w:rsid w:val="00821EC3"/>
    <w:rsid w:val="00822594"/>
    <w:rsid w:val="00822FEF"/>
    <w:rsid w:val="00823775"/>
    <w:rsid w:val="0082570D"/>
    <w:rsid w:val="00825BB8"/>
    <w:rsid w:val="00825D7A"/>
    <w:rsid w:val="00826264"/>
    <w:rsid w:val="00826441"/>
    <w:rsid w:val="00827ECE"/>
    <w:rsid w:val="00831136"/>
    <w:rsid w:val="008314CC"/>
    <w:rsid w:val="00831BC7"/>
    <w:rsid w:val="00832A22"/>
    <w:rsid w:val="00833850"/>
    <w:rsid w:val="008341BC"/>
    <w:rsid w:val="00836C4B"/>
    <w:rsid w:val="00836EB1"/>
    <w:rsid w:val="00837E37"/>
    <w:rsid w:val="008401E9"/>
    <w:rsid w:val="0084029E"/>
    <w:rsid w:val="00841518"/>
    <w:rsid w:val="00841B0F"/>
    <w:rsid w:val="00841D0F"/>
    <w:rsid w:val="00842357"/>
    <w:rsid w:val="008426A0"/>
    <w:rsid w:val="008428FF"/>
    <w:rsid w:val="00843DE5"/>
    <w:rsid w:val="0084512C"/>
    <w:rsid w:val="00845211"/>
    <w:rsid w:val="00845A24"/>
    <w:rsid w:val="00846432"/>
    <w:rsid w:val="008470D5"/>
    <w:rsid w:val="008474BD"/>
    <w:rsid w:val="00847DCD"/>
    <w:rsid w:val="00847FE1"/>
    <w:rsid w:val="0085188A"/>
    <w:rsid w:val="00853670"/>
    <w:rsid w:val="0085375A"/>
    <w:rsid w:val="008544DA"/>
    <w:rsid w:val="00855620"/>
    <w:rsid w:val="008562E0"/>
    <w:rsid w:val="008563C3"/>
    <w:rsid w:val="0085646C"/>
    <w:rsid w:val="00856699"/>
    <w:rsid w:val="008605AA"/>
    <w:rsid w:val="0086088A"/>
    <w:rsid w:val="00860E11"/>
    <w:rsid w:val="00861051"/>
    <w:rsid w:val="00862272"/>
    <w:rsid w:val="008622EA"/>
    <w:rsid w:val="0086275B"/>
    <w:rsid w:val="008628AA"/>
    <w:rsid w:val="00862BB3"/>
    <w:rsid w:val="00862FEF"/>
    <w:rsid w:val="00865673"/>
    <w:rsid w:val="00865D5A"/>
    <w:rsid w:val="0086632D"/>
    <w:rsid w:val="008668D0"/>
    <w:rsid w:val="0087038B"/>
    <w:rsid w:val="008713DC"/>
    <w:rsid w:val="00871885"/>
    <w:rsid w:val="008719B5"/>
    <w:rsid w:val="00871C7F"/>
    <w:rsid w:val="00872906"/>
    <w:rsid w:val="00872AE3"/>
    <w:rsid w:val="00873FCF"/>
    <w:rsid w:val="0087547C"/>
    <w:rsid w:val="00876698"/>
    <w:rsid w:val="008818EF"/>
    <w:rsid w:val="0088328B"/>
    <w:rsid w:val="008839CD"/>
    <w:rsid w:val="00883B27"/>
    <w:rsid w:val="00884CEC"/>
    <w:rsid w:val="00885B38"/>
    <w:rsid w:val="00886577"/>
    <w:rsid w:val="00887625"/>
    <w:rsid w:val="0088794F"/>
    <w:rsid w:val="0089000D"/>
    <w:rsid w:val="00892EFA"/>
    <w:rsid w:val="008936BB"/>
    <w:rsid w:val="00893F33"/>
    <w:rsid w:val="00895853"/>
    <w:rsid w:val="008972D5"/>
    <w:rsid w:val="00897434"/>
    <w:rsid w:val="008A0E22"/>
    <w:rsid w:val="008A0F36"/>
    <w:rsid w:val="008A10B8"/>
    <w:rsid w:val="008A283A"/>
    <w:rsid w:val="008A2E58"/>
    <w:rsid w:val="008A394E"/>
    <w:rsid w:val="008A4AD0"/>
    <w:rsid w:val="008A5A1E"/>
    <w:rsid w:val="008A6344"/>
    <w:rsid w:val="008A6CE8"/>
    <w:rsid w:val="008A7115"/>
    <w:rsid w:val="008A7DE8"/>
    <w:rsid w:val="008B0D7E"/>
    <w:rsid w:val="008B1460"/>
    <w:rsid w:val="008B49F4"/>
    <w:rsid w:val="008B5A4A"/>
    <w:rsid w:val="008B6996"/>
    <w:rsid w:val="008B705C"/>
    <w:rsid w:val="008B77A1"/>
    <w:rsid w:val="008C01EA"/>
    <w:rsid w:val="008C03DC"/>
    <w:rsid w:val="008C0631"/>
    <w:rsid w:val="008C0CAF"/>
    <w:rsid w:val="008C2034"/>
    <w:rsid w:val="008C20AE"/>
    <w:rsid w:val="008C20D6"/>
    <w:rsid w:val="008C223A"/>
    <w:rsid w:val="008C3507"/>
    <w:rsid w:val="008C36F8"/>
    <w:rsid w:val="008C4A0B"/>
    <w:rsid w:val="008C68FD"/>
    <w:rsid w:val="008C781C"/>
    <w:rsid w:val="008C78E4"/>
    <w:rsid w:val="008D01AB"/>
    <w:rsid w:val="008D07A1"/>
    <w:rsid w:val="008D13ED"/>
    <w:rsid w:val="008D1C09"/>
    <w:rsid w:val="008D266B"/>
    <w:rsid w:val="008D3FF5"/>
    <w:rsid w:val="008D4FE2"/>
    <w:rsid w:val="008D5222"/>
    <w:rsid w:val="008D7940"/>
    <w:rsid w:val="008E0FF3"/>
    <w:rsid w:val="008E1E7B"/>
    <w:rsid w:val="008E4FBF"/>
    <w:rsid w:val="008F2D80"/>
    <w:rsid w:val="008F2F52"/>
    <w:rsid w:val="008F397C"/>
    <w:rsid w:val="008F398C"/>
    <w:rsid w:val="008F3B8E"/>
    <w:rsid w:val="008F407A"/>
    <w:rsid w:val="008F4FA7"/>
    <w:rsid w:val="008F50E2"/>
    <w:rsid w:val="008F520A"/>
    <w:rsid w:val="008F6184"/>
    <w:rsid w:val="008F6259"/>
    <w:rsid w:val="008F7438"/>
    <w:rsid w:val="00900504"/>
    <w:rsid w:val="00902026"/>
    <w:rsid w:val="009020B7"/>
    <w:rsid w:val="00902CC2"/>
    <w:rsid w:val="00903D1B"/>
    <w:rsid w:val="00905306"/>
    <w:rsid w:val="00906814"/>
    <w:rsid w:val="00907745"/>
    <w:rsid w:val="00910611"/>
    <w:rsid w:val="00911007"/>
    <w:rsid w:val="0091289B"/>
    <w:rsid w:val="00912A21"/>
    <w:rsid w:val="00913614"/>
    <w:rsid w:val="00913E76"/>
    <w:rsid w:val="009147FA"/>
    <w:rsid w:val="00914982"/>
    <w:rsid w:val="009179ED"/>
    <w:rsid w:val="009210E4"/>
    <w:rsid w:val="009212C6"/>
    <w:rsid w:val="00921588"/>
    <w:rsid w:val="0092239A"/>
    <w:rsid w:val="00924B05"/>
    <w:rsid w:val="00925420"/>
    <w:rsid w:val="00925E4F"/>
    <w:rsid w:val="00926F3B"/>
    <w:rsid w:val="009273A5"/>
    <w:rsid w:val="009307B9"/>
    <w:rsid w:val="009308C0"/>
    <w:rsid w:val="0093279E"/>
    <w:rsid w:val="00933FB1"/>
    <w:rsid w:val="009343C5"/>
    <w:rsid w:val="009349EC"/>
    <w:rsid w:val="00935560"/>
    <w:rsid w:val="00935C3B"/>
    <w:rsid w:val="00935F7F"/>
    <w:rsid w:val="00935FC0"/>
    <w:rsid w:val="009374F6"/>
    <w:rsid w:val="0094120B"/>
    <w:rsid w:val="00941768"/>
    <w:rsid w:val="00941E3C"/>
    <w:rsid w:val="00942E4F"/>
    <w:rsid w:val="0094325D"/>
    <w:rsid w:val="00944221"/>
    <w:rsid w:val="00945C48"/>
    <w:rsid w:val="009460C9"/>
    <w:rsid w:val="0094612A"/>
    <w:rsid w:val="00946F0E"/>
    <w:rsid w:val="009510F8"/>
    <w:rsid w:val="00952632"/>
    <w:rsid w:val="00954133"/>
    <w:rsid w:val="0095749B"/>
    <w:rsid w:val="00960A05"/>
    <w:rsid w:val="00961A71"/>
    <w:rsid w:val="00961E68"/>
    <w:rsid w:val="009623DC"/>
    <w:rsid w:val="00962E70"/>
    <w:rsid w:val="0096485E"/>
    <w:rsid w:val="00964935"/>
    <w:rsid w:val="00965BF0"/>
    <w:rsid w:val="00965F10"/>
    <w:rsid w:val="00966764"/>
    <w:rsid w:val="00970AA2"/>
    <w:rsid w:val="009717DD"/>
    <w:rsid w:val="00971FF8"/>
    <w:rsid w:val="00973C20"/>
    <w:rsid w:val="00974F38"/>
    <w:rsid w:val="00976215"/>
    <w:rsid w:val="00976BBA"/>
    <w:rsid w:val="009811BF"/>
    <w:rsid w:val="009812FF"/>
    <w:rsid w:val="00985845"/>
    <w:rsid w:val="00985E0A"/>
    <w:rsid w:val="0098610A"/>
    <w:rsid w:val="00987520"/>
    <w:rsid w:val="0098771B"/>
    <w:rsid w:val="00992386"/>
    <w:rsid w:val="00992658"/>
    <w:rsid w:val="00992A3F"/>
    <w:rsid w:val="00993980"/>
    <w:rsid w:val="00993EBD"/>
    <w:rsid w:val="00994249"/>
    <w:rsid w:val="009958CA"/>
    <w:rsid w:val="00995B5F"/>
    <w:rsid w:val="00996438"/>
    <w:rsid w:val="009967A1"/>
    <w:rsid w:val="00996A2A"/>
    <w:rsid w:val="009979AA"/>
    <w:rsid w:val="00997D4F"/>
    <w:rsid w:val="00997F92"/>
    <w:rsid w:val="009A119A"/>
    <w:rsid w:val="009A1864"/>
    <w:rsid w:val="009A18A9"/>
    <w:rsid w:val="009A24CD"/>
    <w:rsid w:val="009A2670"/>
    <w:rsid w:val="009A2CC6"/>
    <w:rsid w:val="009A51FC"/>
    <w:rsid w:val="009A5674"/>
    <w:rsid w:val="009A5701"/>
    <w:rsid w:val="009A5F2A"/>
    <w:rsid w:val="009A6088"/>
    <w:rsid w:val="009A66D9"/>
    <w:rsid w:val="009B0D6C"/>
    <w:rsid w:val="009B12CF"/>
    <w:rsid w:val="009B1604"/>
    <w:rsid w:val="009B1CFC"/>
    <w:rsid w:val="009B341A"/>
    <w:rsid w:val="009B37F9"/>
    <w:rsid w:val="009B402A"/>
    <w:rsid w:val="009B4171"/>
    <w:rsid w:val="009B5B59"/>
    <w:rsid w:val="009B7730"/>
    <w:rsid w:val="009B7A1F"/>
    <w:rsid w:val="009C00CD"/>
    <w:rsid w:val="009C098A"/>
    <w:rsid w:val="009C2DF2"/>
    <w:rsid w:val="009C2F4A"/>
    <w:rsid w:val="009C3066"/>
    <w:rsid w:val="009C31CD"/>
    <w:rsid w:val="009C3E7C"/>
    <w:rsid w:val="009C3F92"/>
    <w:rsid w:val="009C3FAF"/>
    <w:rsid w:val="009C50E5"/>
    <w:rsid w:val="009C62E1"/>
    <w:rsid w:val="009C6B4A"/>
    <w:rsid w:val="009C71BA"/>
    <w:rsid w:val="009C775C"/>
    <w:rsid w:val="009C7B78"/>
    <w:rsid w:val="009D0C58"/>
    <w:rsid w:val="009D1CD9"/>
    <w:rsid w:val="009D214E"/>
    <w:rsid w:val="009D2319"/>
    <w:rsid w:val="009D2861"/>
    <w:rsid w:val="009D2F64"/>
    <w:rsid w:val="009D30F2"/>
    <w:rsid w:val="009D504C"/>
    <w:rsid w:val="009D577B"/>
    <w:rsid w:val="009D5842"/>
    <w:rsid w:val="009D5D44"/>
    <w:rsid w:val="009D5EC5"/>
    <w:rsid w:val="009D6A15"/>
    <w:rsid w:val="009D7F33"/>
    <w:rsid w:val="009E2A3C"/>
    <w:rsid w:val="009E2E90"/>
    <w:rsid w:val="009E3C5B"/>
    <w:rsid w:val="009E42B6"/>
    <w:rsid w:val="009E44BD"/>
    <w:rsid w:val="009E45BD"/>
    <w:rsid w:val="009E52C9"/>
    <w:rsid w:val="009E55AC"/>
    <w:rsid w:val="009E58D9"/>
    <w:rsid w:val="009E6BD2"/>
    <w:rsid w:val="009F010A"/>
    <w:rsid w:val="009F0504"/>
    <w:rsid w:val="009F1097"/>
    <w:rsid w:val="009F16AE"/>
    <w:rsid w:val="009F1DF5"/>
    <w:rsid w:val="009F29C9"/>
    <w:rsid w:val="009F35F5"/>
    <w:rsid w:val="009F510F"/>
    <w:rsid w:val="009F5EC4"/>
    <w:rsid w:val="009F6B3F"/>
    <w:rsid w:val="009F72A1"/>
    <w:rsid w:val="009F7F64"/>
    <w:rsid w:val="00A0060F"/>
    <w:rsid w:val="00A00DCE"/>
    <w:rsid w:val="00A0105B"/>
    <w:rsid w:val="00A01EA0"/>
    <w:rsid w:val="00A02BDD"/>
    <w:rsid w:val="00A0364E"/>
    <w:rsid w:val="00A03E7A"/>
    <w:rsid w:val="00A04569"/>
    <w:rsid w:val="00A062AF"/>
    <w:rsid w:val="00A07022"/>
    <w:rsid w:val="00A07E59"/>
    <w:rsid w:val="00A107B6"/>
    <w:rsid w:val="00A11369"/>
    <w:rsid w:val="00A11A4D"/>
    <w:rsid w:val="00A1200C"/>
    <w:rsid w:val="00A12052"/>
    <w:rsid w:val="00A12EDF"/>
    <w:rsid w:val="00A13480"/>
    <w:rsid w:val="00A1367C"/>
    <w:rsid w:val="00A13CCC"/>
    <w:rsid w:val="00A144B3"/>
    <w:rsid w:val="00A153D5"/>
    <w:rsid w:val="00A174D6"/>
    <w:rsid w:val="00A17FF6"/>
    <w:rsid w:val="00A20611"/>
    <w:rsid w:val="00A2081C"/>
    <w:rsid w:val="00A22158"/>
    <w:rsid w:val="00A253EA"/>
    <w:rsid w:val="00A30640"/>
    <w:rsid w:val="00A31150"/>
    <w:rsid w:val="00A312C4"/>
    <w:rsid w:val="00A31D02"/>
    <w:rsid w:val="00A3223B"/>
    <w:rsid w:val="00A324E5"/>
    <w:rsid w:val="00A3380E"/>
    <w:rsid w:val="00A33CEC"/>
    <w:rsid w:val="00A368F4"/>
    <w:rsid w:val="00A36E50"/>
    <w:rsid w:val="00A41CB7"/>
    <w:rsid w:val="00A42B6B"/>
    <w:rsid w:val="00A43B58"/>
    <w:rsid w:val="00A43DDB"/>
    <w:rsid w:val="00A44712"/>
    <w:rsid w:val="00A459F4"/>
    <w:rsid w:val="00A46DF6"/>
    <w:rsid w:val="00A4753B"/>
    <w:rsid w:val="00A50582"/>
    <w:rsid w:val="00A51D6D"/>
    <w:rsid w:val="00A5410B"/>
    <w:rsid w:val="00A555F6"/>
    <w:rsid w:val="00A566CB"/>
    <w:rsid w:val="00A5788C"/>
    <w:rsid w:val="00A57C40"/>
    <w:rsid w:val="00A605A2"/>
    <w:rsid w:val="00A60867"/>
    <w:rsid w:val="00A609F4"/>
    <w:rsid w:val="00A6136A"/>
    <w:rsid w:val="00A61595"/>
    <w:rsid w:val="00A62453"/>
    <w:rsid w:val="00A62571"/>
    <w:rsid w:val="00A62802"/>
    <w:rsid w:val="00A64B51"/>
    <w:rsid w:val="00A6561F"/>
    <w:rsid w:val="00A65EB7"/>
    <w:rsid w:val="00A660CB"/>
    <w:rsid w:val="00A664B7"/>
    <w:rsid w:val="00A6723C"/>
    <w:rsid w:val="00A702BC"/>
    <w:rsid w:val="00A706CA"/>
    <w:rsid w:val="00A72B35"/>
    <w:rsid w:val="00A73A77"/>
    <w:rsid w:val="00A73EE3"/>
    <w:rsid w:val="00A76740"/>
    <w:rsid w:val="00A8049B"/>
    <w:rsid w:val="00A824CF"/>
    <w:rsid w:val="00A82F50"/>
    <w:rsid w:val="00A84535"/>
    <w:rsid w:val="00A848BD"/>
    <w:rsid w:val="00A84AD5"/>
    <w:rsid w:val="00A84AE5"/>
    <w:rsid w:val="00A85B02"/>
    <w:rsid w:val="00A85FB3"/>
    <w:rsid w:val="00A8665A"/>
    <w:rsid w:val="00A86A3F"/>
    <w:rsid w:val="00A87518"/>
    <w:rsid w:val="00A879F0"/>
    <w:rsid w:val="00A90268"/>
    <w:rsid w:val="00A90B8E"/>
    <w:rsid w:val="00A90DEA"/>
    <w:rsid w:val="00A91B3A"/>
    <w:rsid w:val="00A92DA5"/>
    <w:rsid w:val="00A93391"/>
    <w:rsid w:val="00A93CC6"/>
    <w:rsid w:val="00A96C38"/>
    <w:rsid w:val="00A97026"/>
    <w:rsid w:val="00AA001D"/>
    <w:rsid w:val="00AA0942"/>
    <w:rsid w:val="00AA0A11"/>
    <w:rsid w:val="00AA0A7D"/>
    <w:rsid w:val="00AA20B2"/>
    <w:rsid w:val="00AA2D1B"/>
    <w:rsid w:val="00AA37CE"/>
    <w:rsid w:val="00AA5310"/>
    <w:rsid w:val="00AA597E"/>
    <w:rsid w:val="00AA6A14"/>
    <w:rsid w:val="00AA6DA1"/>
    <w:rsid w:val="00AB0322"/>
    <w:rsid w:val="00AB09C0"/>
    <w:rsid w:val="00AB2EA2"/>
    <w:rsid w:val="00AB2ED7"/>
    <w:rsid w:val="00AB316B"/>
    <w:rsid w:val="00AB4702"/>
    <w:rsid w:val="00AB5185"/>
    <w:rsid w:val="00AB5F59"/>
    <w:rsid w:val="00AB69F2"/>
    <w:rsid w:val="00AB7946"/>
    <w:rsid w:val="00AC04F7"/>
    <w:rsid w:val="00AC0576"/>
    <w:rsid w:val="00AC0FF5"/>
    <w:rsid w:val="00AC1D6F"/>
    <w:rsid w:val="00AC2B6D"/>
    <w:rsid w:val="00AC348B"/>
    <w:rsid w:val="00AC475E"/>
    <w:rsid w:val="00AC4FA8"/>
    <w:rsid w:val="00AC5120"/>
    <w:rsid w:val="00AD0411"/>
    <w:rsid w:val="00AD0CCA"/>
    <w:rsid w:val="00AD0F22"/>
    <w:rsid w:val="00AD2125"/>
    <w:rsid w:val="00AD2A01"/>
    <w:rsid w:val="00AD3A22"/>
    <w:rsid w:val="00AD3F54"/>
    <w:rsid w:val="00AD4408"/>
    <w:rsid w:val="00AD49A6"/>
    <w:rsid w:val="00AD6BB0"/>
    <w:rsid w:val="00AD7019"/>
    <w:rsid w:val="00AD768C"/>
    <w:rsid w:val="00AE14DB"/>
    <w:rsid w:val="00AE18BD"/>
    <w:rsid w:val="00AE33A1"/>
    <w:rsid w:val="00AE3965"/>
    <w:rsid w:val="00AE4398"/>
    <w:rsid w:val="00AF5A8E"/>
    <w:rsid w:val="00AF5B74"/>
    <w:rsid w:val="00AF5D95"/>
    <w:rsid w:val="00AF62CB"/>
    <w:rsid w:val="00B00708"/>
    <w:rsid w:val="00B0196B"/>
    <w:rsid w:val="00B02ADB"/>
    <w:rsid w:val="00B02BFE"/>
    <w:rsid w:val="00B02FD9"/>
    <w:rsid w:val="00B03FE4"/>
    <w:rsid w:val="00B044E5"/>
    <w:rsid w:val="00B05618"/>
    <w:rsid w:val="00B06CA4"/>
    <w:rsid w:val="00B0743C"/>
    <w:rsid w:val="00B107EA"/>
    <w:rsid w:val="00B10D30"/>
    <w:rsid w:val="00B11B12"/>
    <w:rsid w:val="00B1256D"/>
    <w:rsid w:val="00B13959"/>
    <w:rsid w:val="00B13DE2"/>
    <w:rsid w:val="00B142B7"/>
    <w:rsid w:val="00B14414"/>
    <w:rsid w:val="00B144FE"/>
    <w:rsid w:val="00B14C3E"/>
    <w:rsid w:val="00B14F9A"/>
    <w:rsid w:val="00B14FB2"/>
    <w:rsid w:val="00B2033F"/>
    <w:rsid w:val="00B20D57"/>
    <w:rsid w:val="00B21E3B"/>
    <w:rsid w:val="00B23063"/>
    <w:rsid w:val="00B23CD1"/>
    <w:rsid w:val="00B24A2F"/>
    <w:rsid w:val="00B25425"/>
    <w:rsid w:val="00B26349"/>
    <w:rsid w:val="00B26AEE"/>
    <w:rsid w:val="00B26C6C"/>
    <w:rsid w:val="00B26FB4"/>
    <w:rsid w:val="00B27207"/>
    <w:rsid w:val="00B30A72"/>
    <w:rsid w:val="00B30EE6"/>
    <w:rsid w:val="00B3128D"/>
    <w:rsid w:val="00B328B4"/>
    <w:rsid w:val="00B33F9E"/>
    <w:rsid w:val="00B34710"/>
    <w:rsid w:val="00B359EA"/>
    <w:rsid w:val="00B35AF4"/>
    <w:rsid w:val="00B35FD0"/>
    <w:rsid w:val="00B36884"/>
    <w:rsid w:val="00B37343"/>
    <w:rsid w:val="00B40003"/>
    <w:rsid w:val="00B409A8"/>
    <w:rsid w:val="00B40CD4"/>
    <w:rsid w:val="00B41AE3"/>
    <w:rsid w:val="00B4216C"/>
    <w:rsid w:val="00B4521D"/>
    <w:rsid w:val="00B46F2A"/>
    <w:rsid w:val="00B47200"/>
    <w:rsid w:val="00B47ED5"/>
    <w:rsid w:val="00B509EB"/>
    <w:rsid w:val="00B51411"/>
    <w:rsid w:val="00B51741"/>
    <w:rsid w:val="00B53AF4"/>
    <w:rsid w:val="00B543BA"/>
    <w:rsid w:val="00B55D34"/>
    <w:rsid w:val="00B5628A"/>
    <w:rsid w:val="00B56879"/>
    <w:rsid w:val="00B56EDC"/>
    <w:rsid w:val="00B56FDB"/>
    <w:rsid w:val="00B60482"/>
    <w:rsid w:val="00B615B6"/>
    <w:rsid w:val="00B6187B"/>
    <w:rsid w:val="00B61A59"/>
    <w:rsid w:val="00B61EBB"/>
    <w:rsid w:val="00B62D96"/>
    <w:rsid w:val="00B63E45"/>
    <w:rsid w:val="00B64075"/>
    <w:rsid w:val="00B6442C"/>
    <w:rsid w:val="00B6515D"/>
    <w:rsid w:val="00B65621"/>
    <w:rsid w:val="00B71502"/>
    <w:rsid w:val="00B715CB"/>
    <w:rsid w:val="00B7280C"/>
    <w:rsid w:val="00B72FA0"/>
    <w:rsid w:val="00B730DE"/>
    <w:rsid w:val="00B734C9"/>
    <w:rsid w:val="00B73FDE"/>
    <w:rsid w:val="00B748C4"/>
    <w:rsid w:val="00B74F38"/>
    <w:rsid w:val="00B756A4"/>
    <w:rsid w:val="00B76998"/>
    <w:rsid w:val="00B800DB"/>
    <w:rsid w:val="00B8152A"/>
    <w:rsid w:val="00B81570"/>
    <w:rsid w:val="00B81712"/>
    <w:rsid w:val="00B8185E"/>
    <w:rsid w:val="00B826D0"/>
    <w:rsid w:val="00B828C5"/>
    <w:rsid w:val="00B8363F"/>
    <w:rsid w:val="00B84FC1"/>
    <w:rsid w:val="00B86731"/>
    <w:rsid w:val="00B86833"/>
    <w:rsid w:val="00B90B5B"/>
    <w:rsid w:val="00B90EA6"/>
    <w:rsid w:val="00B921B0"/>
    <w:rsid w:val="00B921ED"/>
    <w:rsid w:val="00B92464"/>
    <w:rsid w:val="00B92FC6"/>
    <w:rsid w:val="00B93E62"/>
    <w:rsid w:val="00B9461B"/>
    <w:rsid w:val="00B94ABB"/>
    <w:rsid w:val="00B94C40"/>
    <w:rsid w:val="00B95F2A"/>
    <w:rsid w:val="00B95FDE"/>
    <w:rsid w:val="00B96A5B"/>
    <w:rsid w:val="00B971AC"/>
    <w:rsid w:val="00B972C8"/>
    <w:rsid w:val="00B973AD"/>
    <w:rsid w:val="00B976C2"/>
    <w:rsid w:val="00BA0A7F"/>
    <w:rsid w:val="00BA0BD7"/>
    <w:rsid w:val="00BA1105"/>
    <w:rsid w:val="00BA22C1"/>
    <w:rsid w:val="00BA2453"/>
    <w:rsid w:val="00BA2804"/>
    <w:rsid w:val="00BA2E7C"/>
    <w:rsid w:val="00BA2E88"/>
    <w:rsid w:val="00BA3813"/>
    <w:rsid w:val="00BA39FF"/>
    <w:rsid w:val="00BA40CD"/>
    <w:rsid w:val="00BA42A9"/>
    <w:rsid w:val="00BA4D57"/>
    <w:rsid w:val="00BA663E"/>
    <w:rsid w:val="00BA67DF"/>
    <w:rsid w:val="00BA74AE"/>
    <w:rsid w:val="00BA7BBE"/>
    <w:rsid w:val="00BB0130"/>
    <w:rsid w:val="00BB2DCC"/>
    <w:rsid w:val="00BB2E3B"/>
    <w:rsid w:val="00BB4FAF"/>
    <w:rsid w:val="00BB6F72"/>
    <w:rsid w:val="00BB77BF"/>
    <w:rsid w:val="00BC0011"/>
    <w:rsid w:val="00BC0363"/>
    <w:rsid w:val="00BC11F8"/>
    <w:rsid w:val="00BC1251"/>
    <w:rsid w:val="00BC1CD5"/>
    <w:rsid w:val="00BC400C"/>
    <w:rsid w:val="00BC411A"/>
    <w:rsid w:val="00BC49E3"/>
    <w:rsid w:val="00BC4BAD"/>
    <w:rsid w:val="00BC56DA"/>
    <w:rsid w:val="00BC5C17"/>
    <w:rsid w:val="00BC7D56"/>
    <w:rsid w:val="00BC7DAD"/>
    <w:rsid w:val="00BD26E5"/>
    <w:rsid w:val="00BD3686"/>
    <w:rsid w:val="00BD5263"/>
    <w:rsid w:val="00BD526B"/>
    <w:rsid w:val="00BD6C20"/>
    <w:rsid w:val="00BE0928"/>
    <w:rsid w:val="00BE0A64"/>
    <w:rsid w:val="00BE2901"/>
    <w:rsid w:val="00BE4151"/>
    <w:rsid w:val="00BE73EE"/>
    <w:rsid w:val="00BE7618"/>
    <w:rsid w:val="00BE778D"/>
    <w:rsid w:val="00BE7DD2"/>
    <w:rsid w:val="00BE7FFB"/>
    <w:rsid w:val="00BF11B8"/>
    <w:rsid w:val="00BF2EEC"/>
    <w:rsid w:val="00BF4B9C"/>
    <w:rsid w:val="00BF5433"/>
    <w:rsid w:val="00BF5480"/>
    <w:rsid w:val="00BF6BFB"/>
    <w:rsid w:val="00BF7766"/>
    <w:rsid w:val="00BF7BF9"/>
    <w:rsid w:val="00BF7F4B"/>
    <w:rsid w:val="00C00236"/>
    <w:rsid w:val="00C008C5"/>
    <w:rsid w:val="00C016B0"/>
    <w:rsid w:val="00C0205F"/>
    <w:rsid w:val="00C02DF2"/>
    <w:rsid w:val="00C03505"/>
    <w:rsid w:val="00C04B88"/>
    <w:rsid w:val="00C05565"/>
    <w:rsid w:val="00C05E48"/>
    <w:rsid w:val="00C0665B"/>
    <w:rsid w:val="00C0727A"/>
    <w:rsid w:val="00C10992"/>
    <w:rsid w:val="00C109A2"/>
    <w:rsid w:val="00C10AA1"/>
    <w:rsid w:val="00C1138D"/>
    <w:rsid w:val="00C12253"/>
    <w:rsid w:val="00C1242D"/>
    <w:rsid w:val="00C12504"/>
    <w:rsid w:val="00C12704"/>
    <w:rsid w:val="00C12C54"/>
    <w:rsid w:val="00C13889"/>
    <w:rsid w:val="00C13BD0"/>
    <w:rsid w:val="00C14996"/>
    <w:rsid w:val="00C15B9D"/>
    <w:rsid w:val="00C17026"/>
    <w:rsid w:val="00C1750B"/>
    <w:rsid w:val="00C20B3D"/>
    <w:rsid w:val="00C20BC5"/>
    <w:rsid w:val="00C2126E"/>
    <w:rsid w:val="00C217A7"/>
    <w:rsid w:val="00C21BDA"/>
    <w:rsid w:val="00C2258A"/>
    <w:rsid w:val="00C225D5"/>
    <w:rsid w:val="00C22E97"/>
    <w:rsid w:val="00C234CE"/>
    <w:rsid w:val="00C24E84"/>
    <w:rsid w:val="00C24FA1"/>
    <w:rsid w:val="00C26083"/>
    <w:rsid w:val="00C267C1"/>
    <w:rsid w:val="00C27FDD"/>
    <w:rsid w:val="00C301D0"/>
    <w:rsid w:val="00C307C4"/>
    <w:rsid w:val="00C307FC"/>
    <w:rsid w:val="00C317DD"/>
    <w:rsid w:val="00C31C3C"/>
    <w:rsid w:val="00C33FB0"/>
    <w:rsid w:val="00C343B9"/>
    <w:rsid w:val="00C34C28"/>
    <w:rsid w:val="00C34E36"/>
    <w:rsid w:val="00C36074"/>
    <w:rsid w:val="00C3623C"/>
    <w:rsid w:val="00C36743"/>
    <w:rsid w:val="00C36CBC"/>
    <w:rsid w:val="00C37C7C"/>
    <w:rsid w:val="00C37F6B"/>
    <w:rsid w:val="00C421F9"/>
    <w:rsid w:val="00C429A8"/>
    <w:rsid w:val="00C4479F"/>
    <w:rsid w:val="00C4683D"/>
    <w:rsid w:val="00C500AA"/>
    <w:rsid w:val="00C50595"/>
    <w:rsid w:val="00C50956"/>
    <w:rsid w:val="00C50C16"/>
    <w:rsid w:val="00C51F38"/>
    <w:rsid w:val="00C521A8"/>
    <w:rsid w:val="00C522C1"/>
    <w:rsid w:val="00C5289E"/>
    <w:rsid w:val="00C5342C"/>
    <w:rsid w:val="00C54239"/>
    <w:rsid w:val="00C55134"/>
    <w:rsid w:val="00C56EFE"/>
    <w:rsid w:val="00C5722D"/>
    <w:rsid w:val="00C57AEC"/>
    <w:rsid w:val="00C57C91"/>
    <w:rsid w:val="00C61B8B"/>
    <w:rsid w:val="00C62807"/>
    <w:rsid w:val="00C64568"/>
    <w:rsid w:val="00C64F71"/>
    <w:rsid w:val="00C661A9"/>
    <w:rsid w:val="00C661D2"/>
    <w:rsid w:val="00C666A6"/>
    <w:rsid w:val="00C6777D"/>
    <w:rsid w:val="00C714A3"/>
    <w:rsid w:val="00C71AC0"/>
    <w:rsid w:val="00C72023"/>
    <w:rsid w:val="00C727ED"/>
    <w:rsid w:val="00C7331E"/>
    <w:rsid w:val="00C7362B"/>
    <w:rsid w:val="00C73D79"/>
    <w:rsid w:val="00C743F1"/>
    <w:rsid w:val="00C76B29"/>
    <w:rsid w:val="00C77294"/>
    <w:rsid w:val="00C77771"/>
    <w:rsid w:val="00C77F2E"/>
    <w:rsid w:val="00C80467"/>
    <w:rsid w:val="00C80B35"/>
    <w:rsid w:val="00C80D51"/>
    <w:rsid w:val="00C81F57"/>
    <w:rsid w:val="00C82312"/>
    <w:rsid w:val="00C82567"/>
    <w:rsid w:val="00C82AC7"/>
    <w:rsid w:val="00C84CFF"/>
    <w:rsid w:val="00C8504C"/>
    <w:rsid w:val="00C91677"/>
    <w:rsid w:val="00C927EB"/>
    <w:rsid w:val="00C92C33"/>
    <w:rsid w:val="00C93399"/>
    <w:rsid w:val="00C93A19"/>
    <w:rsid w:val="00C959CB"/>
    <w:rsid w:val="00C96BC4"/>
    <w:rsid w:val="00CA0185"/>
    <w:rsid w:val="00CA0F49"/>
    <w:rsid w:val="00CA1834"/>
    <w:rsid w:val="00CA1A4A"/>
    <w:rsid w:val="00CA1DD2"/>
    <w:rsid w:val="00CA391A"/>
    <w:rsid w:val="00CA3AE6"/>
    <w:rsid w:val="00CA4686"/>
    <w:rsid w:val="00CA4C35"/>
    <w:rsid w:val="00CA596D"/>
    <w:rsid w:val="00CA5A53"/>
    <w:rsid w:val="00CA5E48"/>
    <w:rsid w:val="00CA6075"/>
    <w:rsid w:val="00CA651B"/>
    <w:rsid w:val="00CA6AF9"/>
    <w:rsid w:val="00CA7A4F"/>
    <w:rsid w:val="00CA7B90"/>
    <w:rsid w:val="00CB018C"/>
    <w:rsid w:val="00CB079C"/>
    <w:rsid w:val="00CB0AD9"/>
    <w:rsid w:val="00CB18F9"/>
    <w:rsid w:val="00CB21FA"/>
    <w:rsid w:val="00CB26EC"/>
    <w:rsid w:val="00CB38F7"/>
    <w:rsid w:val="00CB6682"/>
    <w:rsid w:val="00CB68AA"/>
    <w:rsid w:val="00CB6DC3"/>
    <w:rsid w:val="00CC138C"/>
    <w:rsid w:val="00CC2221"/>
    <w:rsid w:val="00CC39A7"/>
    <w:rsid w:val="00CC4259"/>
    <w:rsid w:val="00CC434E"/>
    <w:rsid w:val="00CC44E0"/>
    <w:rsid w:val="00CC6531"/>
    <w:rsid w:val="00CC6962"/>
    <w:rsid w:val="00CC69A0"/>
    <w:rsid w:val="00CC7461"/>
    <w:rsid w:val="00CC7B23"/>
    <w:rsid w:val="00CD0179"/>
    <w:rsid w:val="00CD0586"/>
    <w:rsid w:val="00CD14B7"/>
    <w:rsid w:val="00CD14F1"/>
    <w:rsid w:val="00CD19AC"/>
    <w:rsid w:val="00CD1D2F"/>
    <w:rsid w:val="00CD237B"/>
    <w:rsid w:val="00CD34D0"/>
    <w:rsid w:val="00CD405F"/>
    <w:rsid w:val="00CD4564"/>
    <w:rsid w:val="00CD5B6B"/>
    <w:rsid w:val="00CD738E"/>
    <w:rsid w:val="00CD7D0C"/>
    <w:rsid w:val="00CE0DCA"/>
    <w:rsid w:val="00CE1BA5"/>
    <w:rsid w:val="00CE2064"/>
    <w:rsid w:val="00CE2758"/>
    <w:rsid w:val="00CE27B5"/>
    <w:rsid w:val="00CE36E5"/>
    <w:rsid w:val="00CE3E77"/>
    <w:rsid w:val="00CE4A63"/>
    <w:rsid w:val="00CE5653"/>
    <w:rsid w:val="00CF0897"/>
    <w:rsid w:val="00CF0F7F"/>
    <w:rsid w:val="00CF0FD7"/>
    <w:rsid w:val="00CF1440"/>
    <w:rsid w:val="00CF1670"/>
    <w:rsid w:val="00CF220B"/>
    <w:rsid w:val="00CF26EE"/>
    <w:rsid w:val="00CF5F6D"/>
    <w:rsid w:val="00CF7320"/>
    <w:rsid w:val="00CF7DF6"/>
    <w:rsid w:val="00D014BD"/>
    <w:rsid w:val="00D01990"/>
    <w:rsid w:val="00D02156"/>
    <w:rsid w:val="00D02ABA"/>
    <w:rsid w:val="00D03419"/>
    <w:rsid w:val="00D048F5"/>
    <w:rsid w:val="00D04E12"/>
    <w:rsid w:val="00D056F5"/>
    <w:rsid w:val="00D0570B"/>
    <w:rsid w:val="00D06099"/>
    <w:rsid w:val="00D06444"/>
    <w:rsid w:val="00D065B1"/>
    <w:rsid w:val="00D106D0"/>
    <w:rsid w:val="00D10A17"/>
    <w:rsid w:val="00D1326A"/>
    <w:rsid w:val="00D1399C"/>
    <w:rsid w:val="00D149E1"/>
    <w:rsid w:val="00D154AB"/>
    <w:rsid w:val="00D15B70"/>
    <w:rsid w:val="00D1651B"/>
    <w:rsid w:val="00D166EC"/>
    <w:rsid w:val="00D16A92"/>
    <w:rsid w:val="00D17397"/>
    <w:rsid w:val="00D173B2"/>
    <w:rsid w:val="00D178AC"/>
    <w:rsid w:val="00D20220"/>
    <w:rsid w:val="00D20BA9"/>
    <w:rsid w:val="00D21ECC"/>
    <w:rsid w:val="00D224A8"/>
    <w:rsid w:val="00D224CB"/>
    <w:rsid w:val="00D22CDB"/>
    <w:rsid w:val="00D239DD"/>
    <w:rsid w:val="00D24A7A"/>
    <w:rsid w:val="00D251F6"/>
    <w:rsid w:val="00D26535"/>
    <w:rsid w:val="00D26EEC"/>
    <w:rsid w:val="00D2779E"/>
    <w:rsid w:val="00D321E9"/>
    <w:rsid w:val="00D3421C"/>
    <w:rsid w:val="00D34A09"/>
    <w:rsid w:val="00D35E47"/>
    <w:rsid w:val="00D3654D"/>
    <w:rsid w:val="00D36FC2"/>
    <w:rsid w:val="00D4264C"/>
    <w:rsid w:val="00D4290B"/>
    <w:rsid w:val="00D43FB2"/>
    <w:rsid w:val="00D44A72"/>
    <w:rsid w:val="00D45D15"/>
    <w:rsid w:val="00D45E03"/>
    <w:rsid w:val="00D464D8"/>
    <w:rsid w:val="00D469E5"/>
    <w:rsid w:val="00D46F16"/>
    <w:rsid w:val="00D5198E"/>
    <w:rsid w:val="00D542F3"/>
    <w:rsid w:val="00D54B30"/>
    <w:rsid w:val="00D54F58"/>
    <w:rsid w:val="00D56CF9"/>
    <w:rsid w:val="00D56D0F"/>
    <w:rsid w:val="00D56F33"/>
    <w:rsid w:val="00D5759C"/>
    <w:rsid w:val="00D603E2"/>
    <w:rsid w:val="00D60634"/>
    <w:rsid w:val="00D63C12"/>
    <w:rsid w:val="00D64E55"/>
    <w:rsid w:val="00D6596B"/>
    <w:rsid w:val="00D65D55"/>
    <w:rsid w:val="00D6604F"/>
    <w:rsid w:val="00D66EF1"/>
    <w:rsid w:val="00D67A59"/>
    <w:rsid w:val="00D67E94"/>
    <w:rsid w:val="00D70B53"/>
    <w:rsid w:val="00D70B8A"/>
    <w:rsid w:val="00D7180B"/>
    <w:rsid w:val="00D735AE"/>
    <w:rsid w:val="00D740E6"/>
    <w:rsid w:val="00D76823"/>
    <w:rsid w:val="00D80255"/>
    <w:rsid w:val="00D8082A"/>
    <w:rsid w:val="00D81015"/>
    <w:rsid w:val="00D81445"/>
    <w:rsid w:val="00D81827"/>
    <w:rsid w:val="00D81A7A"/>
    <w:rsid w:val="00D83AAE"/>
    <w:rsid w:val="00D844B7"/>
    <w:rsid w:val="00D853FA"/>
    <w:rsid w:val="00D85531"/>
    <w:rsid w:val="00D859C8"/>
    <w:rsid w:val="00D863DB"/>
    <w:rsid w:val="00D87AAF"/>
    <w:rsid w:val="00D87C8B"/>
    <w:rsid w:val="00D900BB"/>
    <w:rsid w:val="00D91C55"/>
    <w:rsid w:val="00D9248F"/>
    <w:rsid w:val="00D929CF"/>
    <w:rsid w:val="00D946D8"/>
    <w:rsid w:val="00D95A45"/>
    <w:rsid w:val="00D968C6"/>
    <w:rsid w:val="00D96CD5"/>
    <w:rsid w:val="00DA1A8C"/>
    <w:rsid w:val="00DA4F54"/>
    <w:rsid w:val="00DA5F42"/>
    <w:rsid w:val="00DA767F"/>
    <w:rsid w:val="00DB277F"/>
    <w:rsid w:val="00DB2F14"/>
    <w:rsid w:val="00DB39D0"/>
    <w:rsid w:val="00DB5C7D"/>
    <w:rsid w:val="00DB633C"/>
    <w:rsid w:val="00DB675D"/>
    <w:rsid w:val="00DB6C3D"/>
    <w:rsid w:val="00DC04D6"/>
    <w:rsid w:val="00DC1C84"/>
    <w:rsid w:val="00DC2568"/>
    <w:rsid w:val="00DC2D87"/>
    <w:rsid w:val="00DC3299"/>
    <w:rsid w:val="00DC50E2"/>
    <w:rsid w:val="00DC61AB"/>
    <w:rsid w:val="00DC6D50"/>
    <w:rsid w:val="00DD00EA"/>
    <w:rsid w:val="00DD06D6"/>
    <w:rsid w:val="00DD09CA"/>
    <w:rsid w:val="00DD0D67"/>
    <w:rsid w:val="00DD0F54"/>
    <w:rsid w:val="00DD22D3"/>
    <w:rsid w:val="00DD2C97"/>
    <w:rsid w:val="00DD4260"/>
    <w:rsid w:val="00DD4B1B"/>
    <w:rsid w:val="00DE0A69"/>
    <w:rsid w:val="00DE29E1"/>
    <w:rsid w:val="00DE2F28"/>
    <w:rsid w:val="00DE37BB"/>
    <w:rsid w:val="00DE3869"/>
    <w:rsid w:val="00DE462A"/>
    <w:rsid w:val="00DE4A71"/>
    <w:rsid w:val="00DE50D8"/>
    <w:rsid w:val="00DE544C"/>
    <w:rsid w:val="00DE56B4"/>
    <w:rsid w:val="00DE5AF3"/>
    <w:rsid w:val="00DE5BB9"/>
    <w:rsid w:val="00DE61D6"/>
    <w:rsid w:val="00DE63E2"/>
    <w:rsid w:val="00DE7929"/>
    <w:rsid w:val="00DE7C5E"/>
    <w:rsid w:val="00DF05CC"/>
    <w:rsid w:val="00DF06AF"/>
    <w:rsid w:val="00DF0DF8"/>
    <w:rsid w:val="00DF19E9"/>
    <w:rsid w:val="00DF1AD0"/>
    <w:rsid w:val="00DF1ADC"/>
    <w:rsid w:val="00DF3F0D"/>
    <w:rsid w:val="00DF424F"/>
    <w:rsid w:val="00DF46AC"/>
    <w:rsid w:val="00DF4828"/>
    <w:rsid w:val="00DF6559"/>
    <w:rsid w:val="00DF76DD"/>
    <w:rsid w:val="00DF7C83"/>
    <w:rsid w:val="00E001E0"/>
    <w:rsid w:val="00E00A0F"/>
    <w:rsid w:val="00E0126B"/>
    <w:rsid w:val="00E03BE7"/>
    <w:rsid w:val="00E05FBC"/>
    <w:rsid w:val="00E06D4A"/>
    <w:rsid w:val="00E073E9"/>
    <w:rsid w:val="00E10A38"/>
    <w:rsid w:val="00E10FE3"/>
    <w:rsid w:val="00E111E1"/>
    <w:rsid w:val="00E11AD5"/>
    <w:rsid w:val="00E13DE2"/>
    <w:rsid w:val="00E14988"/>
    <w:rsid w:val="00E159E3"/>
    <w:rsid w:val="00E162E4"/>
    <w:rsid w:val="00E21950"/>
    <w:rsid w:val="00E219A7"/>
    <w:rsid w:val="00E222E4"/>
    <w:rsid w:val="00E224B4"/>
    <w:rsid w:val="00E22D0D"/>
    <w:rsid w:val="00E233BD"/>
    <w:rsid w:val="00E236ED"/>
    <w:rsid w:val="00E23BCE"/>
    <w:rsid w:val="00E24804"/>
    <w:rsid w:val="00E24876"/>
    <w:rsid w:val="00E24CCE"/>
    <w:rsid w:val="00E24F54"/>
    <w:rsid w:val="00E25925"/>
    <w:rsid w:val="00E25B5B"/>
    <w:rsid w:val="00E26788"/>
    <w:rsid w:val="00E26D48"/>
    <w:rsid w:val="00E2722B"/>
    <w:rsid w:val="00E27266"/>
    <w:rsid w:val="00E2779B"/>
    <w:rsid w:val="00E30B00"/>
    <w:rsid w:val="00E31F13"/>
    <w:rsid w:val="00E3202E"/>
    <w:rsid w:val="00E33092"/>
    <w:rsid w:val="00E330A3"/>
    <w:rsid w:val="00E33A9C"/>
    <w:rsid w:val="00E3511D"/>
    <w:rsid w:val="00E35B6C"/>
    <w:rsid w:val="00E35D5A"/>
    <w:rsid w:val="00E35DD3"/>
    <w:rsid w:val="00E36041"/>
    <w:rsid w:val="00E40E77"/>
    <w:rsid w:val="00E4160D"/>
    <w:rsid w:val="00E418E7"/>
    <w:rsid w:val="00E42826"/>
    <w:rsid w:val="00E43DF0"/>
    <w:rsid w:val="00E4523A"/>
    <w:rsid w:val="00E45332"/>
    <w:rsid w:val="00E46C51"/>
    <w:rsid w:val="00E46E34"/>
    <w:rsid w:val="00E477B1"/>
    <w:rsid w:val="00E508C0"/>
    <w:rsid w:val="00E51245"/>
    <w:rsid w:val="00E524A0"/>
    <w:rsid w:val="00E5289F"/>
    <w:rsid w:val="00E528D7"/>
    <w:rsid w:val="00E5344E"/>
    <w:rsid w:val="00E54038"/>
    <w:rsid w:val="00E540F5"/>
    <w:rsid w:val="00E5475F"/>
    <w:rsid w:val="00E6017D"/>
    <w:rsid w:val="00E60ED4"/>
    <w:rsid w:val="00E61164"/>
    <w:rsid w:val="00E61204"/>
    <w:rsid w:val="00E619DC"/>
    <w:rsid w:val="00E61BD9"/>
    <w:rsid w:val="00E61F6B"/>
    <w:rsid w:val="00E6231E"/>
    <w:rsid w:val="00E625EE"/>
    <w:rsid w:val="00E62668"/>
    <w:rsid w:val="00E62A24"/>
    <w:rsid w:val="00E63451"/>
    <w:rsid w:val="00E64672"/>
    <w:rsid w:val="00E656C9"/>
    <w:rsid w:val="00E65865"/>
    <w:rsid w:val="00E65972"/>
    <w:rsid w:val="00E65DA2"/>
    <w:rsid w:val="00E662E2"/>
    <w:rsid w:val="00E66CC6"/>
    <w:rsid w:val="00E67648"/>
    <w:rsid w:val="00E67959"/>
    <w:rsid w:val="00E7043E"/>
    <w:rsid w:val="00E70737"/>
    <w:rsid w:val="00E75FB9"/>
    <w:rsid w:val="00E766A5"/>
    <w:rsid w:val="00E80413"/>
    <w:rsid w:val="00E81DDD"/>
    <w:rsid w:val="00E81FF0"/>
    <w:rsid w:val="00E82492"/>
    <w:rsid w:val="00E84A7B"/>
    <w:rsid w:val="00E84CA6"/>
    <w:rsid w:val="00E85E8E"/>
    <w:rsid w:val="00E861EF"/>
    <w:rsid w:val="00E86826"/>
    <w:rsid w:val="00E86F5F"/>
    <w:rsid w:val="00E877D6"/>
    <w:rsid w:val="00E90446"/>
    <w:rsid w:val="00E90EB6"/>
    <w:rsid w:val="00E9475F"/>
    <w:rsid w:val="00E9551C"/>
    <w:rsid w:val="00E95FE6"/>
    <w:rsid w:val="00E9644E"/>
    <w:rsid w:val="00E965FF"/>
    <w:rsid w:val="00E96F1E"/>
    <w:rsid w:val="00E97226"/>
    <w:rsid w:val="00EA1990"/>
    <w:rsid w:val="00EA19E2"/>
    <w:rsid w:val="00EA3D3A"/>
    <w:rsid w:val="00EA3D3E"/>
    <w:rsid w:val="00EA4069"/>
    <w:rsid w:val="00EA57C7"/>
    <w:rsid w:val="00EA6AFD"/>
    <w:rsid w:val="00EA7455"/>
    <w:rsid w:val="00EA795D"/>
    <w:rsid w:val="00EB066A"/>
    <w:rsid w:val="00EB0AE8"/>
    <w:rsid w:val="00EB1FD9"/>
    <w:rsid w:val="00EB2380"/>
    <w:rsid w:val="00EB38F5"/>
    <w:rsid w:val="00EB3DD7"/>
    <w:rsid w:val="00EB3E2C"/>
    <w:rsid w:val="00EB589C"/>
    <w:rsid w:val="00EB7C45"/>
    <w:rsid w:val="00EC06E5"/>
    <w:rsid w:val="00EC1B41"/>
    <w:rsid w:val="00EC273F"/>
    <w:rsid w:val="00EC2DD5"/>
    <w:rsid w:val="00EC4998"/>
    <w:rsid w:val="00EC5236"/>
    <w:rsid w:val="00EC5398"/>
    <w:rsid w:val="00EC6BEE"/>
    <w:rsid w:val="00EC722C"/>
    <w:rsid w:val="00EC7449"/>
    <w:rsid w:val="00EC7777"/>
    <w:rsid w:val="00ED006E"/>
    <w:rsid w:val="00ED15CA"/>
    <w:rsid w:val="00ED1B4C"/>
    <w:rsid w:val="00ED2361"/>
    <w:rsid w:val="00ED2A92"/>
    <w:rsid w:val="00ED58EB"/>
    <w:rsid w:val="00ED64F7"/>
    <w:rsid w:val="00ED7B15"/>
    <w:rsid w:val="00ED7E1D"/>
    <w:rsid w:val="00EE07B3"/>
    <w:rsid w:val="00EE4160"/>
    <w:rsid w:val="00EE51FD"/>
    <w:rsid w:val="00EE58DE"/>
    <w:rsid w:val="00EE5E5E"/>
    <w:rsid w:val="00EE6AE8"/>
    <w:rsid w:val="00EE7D7C"/>
    <w:rsid w:val="00EF0477"/>
    <w:rsid w:val="00EF096C"/>
    <w:rsid w:val="00EF1F42"/>
    <w:rsid w:val="00EF24B7"/>
    <w:rsid w:val="00EF2D48"/>
    <w:rsid w:val="00EF37B7"/>
    <w:rsid w:val="00EF50D2"/>
    <w:rsid w:val="00EF5297"/>
    <w:rsid w:val="00EF5B26"/>
    <w:rsid w:val="00EF715C"/>
    <w:rsid w:val="00EF78C9"/>
    <w:rsid w:val="00F00BAF"/>
    <w:rsid w:val="00F037D0"/>
    <w:rsid w:val="00F03CE5"/>
    <w:rsid w:val="00F041D9"/>
    <w:rsid w:val="00F04432"/>
    <w:rsid w:val="00F05865"/>
    <w:rsid w:val="00F07819"/>
    <w:rsid w:val="00F07DAA"/>
    <w:rsid w:val="00F11457"/>
    <w:rsid w:val="00F12BCC"/>
    <w:rsid w:val="00F12E44"/>
    <w:rsid w:val="00F12ED3"/>
    <w:rsid w:val="00F13CF3"/>
    <w:rsid w:val="00F14213"/>
    <w:rsid w:val="00F146B6"/>
    <w:rsid w:val="00F211AB"/>
    <w:rsid w:val="00F21FA3"/>
    <w:rsid w:val="00F2228F"/>
    <w:rsid w:val="00F2383F"/>
    <w:rsid w:val="00F23B9F"/>
    <w:rsid w:val="00F2423F"/>
    <w:rsid w:val="00F2485C"/>
    <w:rsid w:val="00F249FF"/>
    <w:rsid w:val="00F261D8"/>
    <w:rsid w:val="00F269B8"/>
    <w:rsid w:val="00F2705B"/>
    <w:rsid w:val="00F278AB"/>
    <w:rsid w:val="00F3044A"/>
    <w:rsid w:val="00F30E4B"/>
    <w:rsid w:val="00F31EB0"/>
    <w:rsid w:val="00F32278"/>
    <w:rsid w:val="00F355DD"/>
    <w:rsid w:val="00F40969"/>
    <w:rsid w:val="00F40CD3"/>
    <w:rsid w:val="00F42ED2"/>
    <w:rsid w:val="00F4351A"/>
    <w:rsid w:val="00F43753"/>
    <w:rsid w:val="00F445AF"/>
    <w:rsid w:val="00F4482F"/>
    <w:rsid w:val="00F45B0E"/>
    <w:rsid w:val="00F4679B"/>
    <w:rsid w:val="00F51AFB"/>
    <w:rsid w:val="00F5212E"/>
    <w:rsid w:val="00F536DD"/>
    <w:rsid w:val="00F54DDF"/>
    <w:rsid w:val="00F5501A"/>
    <w:rsid w:val="00F55B34"/>
    <w:rsid w:val="00F55CC0"/>
    <w:rsid w:val="00F575F3"/>
    <w:rsid w:val="00F57BBF"/>
    <w:rsid w:val="00F57E7E"/>
    <w:rsid w:val="00F606BD"/>
    <w:rsid w:val="00F6075D"/>
    <w:rsid w:val="00F609C5"/>
    <w:rsid w:val="00F60A1C"/>
    <w:rsid w:val="00F61462"/>
    <w:rsid w:val="00F62C5C"/>
    <w:rsid w:val="00F63490"/>
    <w:rsid w:val="00F63B78"/>
    <w:rsid w:val="00F64216"/>
    <w:rsid w:val="00F644A1"/>
    <w:rsid w:val="00F64C88"/>
    <w:rsid w:val="00F65CC3"/>
    <w:rsid w:val="00F65EFA"/>
    <w:rsid w:val="00F662E8"/>
    <w:rsid w:val="00F6726B"/>
    <w:rsid w:val="00F67CBE"/>
    <w:rsid w:val="00F71750"/>
    <w:rsid w:val="00F71DC1"/>
    <w:rsid w:val="00F722E6"/>
    <w:rsid w:val="00F7243C"/>
    <w:rsid w:val="00F7287A"/>
    <w:rsid w:val="00F7299D"/>
    <w:rsid w:val="00F736A2"/>
    <w:rsid w:val="00F737EC"/>
    <w:rsid w:val="00F74435"/>
    <w:rsid w:val="00F74670"/>
    <w:rsid w:val="00F74685"/>
    <w:rsid w:val="00F763F3"/>
    <w:rsid w:val="00F77468"/>
    <w:rsid w:val="00F775C0"/>
    <w:rsid w:val="00F8149A"/>
    <w:rsid w:val="00F81FEA"/>
    <w:rsid w:val="00F83161"/>
    <w:rsid w:val="00F84037"/>
    <w:rsid w:val="00F8488D"/>
    <w:rsid w:val="00F84EC7"/>
    <w:rsid w:val="00F855F0"/>
    <w:rsid w:val="00F875C5"/>
    <w:rsid w:val="00F90522"/>
    <w:rsid w:val="00F918EE"/>
    <w:rsid w:val="00F91927"/>
    <w:rsid w:val="00F92306"/>
    <w:rsid w:val="00F9296E"/>
    <w:rsid w:val="00F932E5"/>
    <w:rsid w:val="00F93502"/>
    <w:rsid w:val="00F93B20"/>
    <w:rsid w:val="00F93BD3"/>
    <w:rsid w:val="00F96083"/>
    <w:rsid w:val="00F966DC"/>
    <w:rsid w:val="00F96970"/>
    <w:rsid w:val="00F96E5C"/>
    <w:rsid w:val="00F97902"/>
    <w:rsid w:val="00F97DB7"/>
    <w:rsid w:val="00FA0748"/>
    <w:rsid w:val="00FA1C3E"/>
    <w:rsid w:val="00FA2AA6"/>
    <w:rsid w:val="00FA2BDC"/>
    <w:rsid w:val="00FA3072"/>
    <w:rsid w:val="00FA3311"/>
    <w:rsid w:val="00FA3875"/>
    <w:rsid w:val="00FA3ACB"/>
    <w:rsid w:val="00FA3B6F"/>
    <w:rsid w:val="00FA42F0"/>
    <w:rsid w:val="00FA4525"/>
    <w:rsid w:val="00FA4A09"/>
    <w:rsid w:val="00FA4F07"/>
    <w:rsid w:val="00FA5BAB"/>
    <w:rsid w:val="00FA5FB0"/>
    <w:rsid w:val="00FA610A"/>
    <w:rsid w:val="00FA75FD"/>
    <w:rsid w:val="00FB0ED3"/>
    <w:rsid w:val="00FB1C53"/>
    <w:rsid w:val="00FB2DD0"/>
    <w:rsid w:val="00FB5018"/>
    <w:rsid w:val="00FC0A43"/>
    <w:rsid w:val="00FC1353"/>
    <w:rsid w:val="00FC172E"/>
    <w:rsid w:val="00FC1F8B"/>
    <w:rsid w:val="00FC21ED"/>
    <w:rsid w:val="00FC244B"/>
    <w:rsid w:val="00FC3C5B"/>
    <w:rsid w:val="00FC421C"/>
    <w:rsid w:val="00FC5DA6"/>
    <w:rsid w:val="00FC5DCF"/>
    <w:rsid w:val="00FC5F6E"/>
    <w:rsid w:val="00FC6ABA"/>
    <w:rsid w:val="00FC700B"/>
    <w:rsid w:val="00FC76FB"/>
    <w:rsid w:val="00FC78C8"/>
    <w:rsid w:val="00FD0C78"/>
    <w:rsid w:val="00FD142D"/>
    <w:rsid w:val="00FD19D1"/>
    <w:rsid w:val="00FD1A12"/>
    <w:rsid w:val="00FD1F28"/>
    <w:rsid w:val="00FD2F27"/>
    <w:rsid w:val="00FD3063"/>
    <w:rsid w:val="00FD425F"/>
    <w:rsid w:val="00FD4FE6"/>
    <w:rsid w:val="00FD50DD"/>
    <w:rsid w:val="00FD51E9"/>
    <w:rsid w:val="00FD5A33"/>
    <w:rsid w:val="00FE0182"/>
    <w:rsid w:val="00FE3112"/>
    <w:rsid w:val="00FE348D"/>
    <w:rsid w:val="00FE4D08"/>
    <w:rsid w:val="00FE5E10"/>
    <w:rsid w:val="00FE67A5"/>
    <w:rsid w:val="00FE720F"/>
    <w:rsid w:val="00FF0362"/>
    <w:rsid w:val="00FF03EE"/>
    <w:rsid w:val="00FF1631"/>
    <w:rsid w:val="00FF1634"/>
    <w:rsid w:val="00FF21A4"/>
    <w:rsid w:val="00FF28A5"/>
    <w:rsid w:val="00FF3AF2"/>
    <w:rsid w:val="00FF4F2D"/>
    <w:rsid w:val="00FF55F2"/>
    <w:rsid w:val="00FF6703"/>
    <w:rsid w:val="00FF6C54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4C91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C4704"/>
    <w:pPr>
      <w:spacing w:after="120" w:line="276" w:lineRule="auto"/>
      <w:ind w:firstLine="340"/>
      <w:jc w:val="both"/>
    </w:pPr>
    <w:rPr>
      <w:sz w:val="24"/>
      <w:szCs w:val="24"/>
    </w:rPr>
  </w:style>
  <w:style w:type="paragraph" w:styleId="10">
    <w:name w:val="heading 1"/>
    <w:basedOn w:val="a4"/>
    <w:next w:val="a4"/>
    <w:link w:val="11"/>
    <w:uiPriority w:val="9"/>
    <w:qFormat/>
    <w:rsid w:val="006C470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3">
    <w:name w:val="heading 2"/>
    <w:basedOn w:val="a4"/>
    <w:next w:val="a4"/>
    <w:link w:val="24"/>
    <w:uiPriority w:val="9"/>
    <w:unhideWhenUsed/>
    <w:qFormat/>
    <w:rsid w:val="006C4704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0">
    <w:name w:val="heading 3"/>
    <w:basedOn w:val="a4"/>
    <w:next w:val="a4"/>
    <w:link w:val="31"/>
    <w:uiPriority w:val="9"/>
    <w:unhideWhenUsed/>
    <w:qFormat/>
    <w:rsid w:val="006C4704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0">
    <w:name w:val="heading 4"/>
    <w:basedOn w:val="a4"/>
    <w:link w:val="41"/>
    <w:qFormat/>
    <w:rsid w:val="00A4753B"/>
    <w:pPr>
      <w:keepNext/>
      <w:numPr>
        <w:ilvl w:val="3"/>
        <w:numId w:val="1"/>
      </w:numPr>
      <w:spacing w:before="240" w:after="24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4"/>
    <w:next w:val="a4"/>
    <w:link w:val="50"/>
    <w:qFormat/>
    <w:rsid w:val="00A4753B"/>
    <w:pPr>
      <w:numPr>
        <w:ilvl w:val="4"/>
        <w:numId w:val="1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4"/>
    <w:next w:val="a4"/>
    <w:qFormat/>
    <w:rsid w:val="00A4753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qFormat/>
    <w:rsid w:val="00A4753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qFormat/>
    <w:rsid w:val="00A4753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qFormat/>
    <w:rsid w:val="00A4753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31">
    <w:name w:val="Заголовок 3 Знак"/>
    <w:link w:val="30"/>
    <w:uiPriority w:val="9"/>
    <w:rsid w:val="006C4704"/>
    <w:rPr>
      <w:rFonts w:ascii="Calibri Light" w:hAnsi="Calibri Light"/>
      <w:color w:val="1F4D78"/>
      <w:sz w:val="24"/>
      <w:szCs w:val="24"/>
    </w:rPr>
  </w:style>
  <w:style w:type="character" w:customStyle="1" w:styleId="41">
    <w:name w:val="Заголовок 4 Знак"/>
    <w:link w:val="40"/>
    <w:rsid w:val="002B0D03"/>
    <w:rPr>
      <w:rFonts w:ascii="Arial" w:hAnsi="Arial"/>
      <w:b/>
      <w:bCs/>
      <w:sz w:val="24"/>
      <w:szCs w:val="28"/>
    </w:rPr>
  </w:style>
  <w:style w:type="character" w:customStyle="1" w:styleId="50">
    <w:name w:val="Заголовок 5 Знак"/>
    <w:link w:val="5"/>
    <w:rsid w:val="00386D89"/>
    <w:rPr>
      <w:b/>
      <w:bCs/>
      <w:iCs/>
      <w:sz w:val="26"/>
      <w:szCs w:val="26"/>
    </w:rPr>
  </w:style>
  <w:style w:type="paragraph" w:customStyle="1" w:styleId="Iauiue">
    <w:name w:val="Iau?iue"/>
    <w:rsid w:val="00200290"/>
    <w:rPr>
      <w:lang w:val="en-US"/>
    </w:rPr>
  </w:style>
  <w:style w:type="paragraph" w:styleId="25">
    <w:name w:val="Body Text 2"/>
    <w:basedOn w:val="a4"/>
    <w:rsid w:val="00200290"/>
    <w:pPr>
      <w:autoSpaceDE w:val="0"/>
      <w:autoSpaceDN w:val="0"/>
      <w:adjustRightInd w:val="0"/>
      <w:jc w:val="center"/>
    </w:pPr>
    <w:rPr>
      <w:b/>
      <w:bCs/>
      <w:sz w:val="28"/>
    </w:rPr>
  </w:style>
  <w:style w:type="paragraph" w:styleId="26">
    <w:name w:val="Body Text Indent 2"/>
    <w:basedOn w:val="a4"/>
    <w:rsid w:val="00200290"/>
    <w:pPr>
      <w:spacing w:line="360" w:lineRule="auto"/>
      <w:ind w:firstLine="900"/>
    </w:pPr>
    <w:rPr>
      <w:sz w:val="28"/>
    </w:rPr>
  </w:style>
  <w:style w:type="paragraph" w:styleId="a8">
    <w:name w:val="Block Text"/>
    <w:basedOn w:val="a4"/>
    <w:rsid w:val="00200290"/>
    <w:pPr>
      <w:autoSpaceDE w:val="0"/>
      <w:autoSpaceDN w:val="0"/>
      <w:ind w:left="317" w:right="317"/>
      <w:jc w:val="center"/>
    </w:pPr>
    <w:rPr>
      <w:b/>
      <w:bCs/>
      <w:color w:val="000000"/>
    </w:rPr>
  </w:style>
  <w:style w:type="paragraph" w:styleId="a9">
    <w:name w:val="Body Text Indent"/>
    <w:basedOn w:val="a4"/>
    <w:rsid w:val="00200290"/>
    <w:pPr>
      <w:spacing w:line="360" w:lineRule="auto"/>
    </w:pPr>
  </w:style>
  <w:style w:type="paragraph" w:styleId="aa">
    <w:name w:val="Body Text"/>
    <w:basedOn w:val="a4"/>
    <w:link w:val="12"/>
    <w:uiPriority w:val="99"/>
    <w:rsid w:val="00200290"/>
  </w:style>
  <w:style w:type="paragraph" w:styleId="a">
    <w:name w:val="List Bullet"/>
    <w:aliases w:val=" Знак"/>
    <w:basedOn w:val="a4"/>
    <w:rsid w:val="00200290"/>
    <w:pPr>
      <w:numPr>
        <w:numId w:val="3"/>
      </w:numPr>
      <w:tabs>
        <w:tab w:val="clear" w:pos="360"/>
        <w:tab w:val="num" w:pos="720"/>
      </w:tabs>
      <w:ind w:left="720"/>
    </w:pPr>
  </w:style>
  <w:style w:type="character" w:customStyle="1" w:styleId="ab">
    <w:name w:val="Маркированный список Знак"/>
    <w:aliases w:val=" Знак Знак4"/>
    <w:rsid w:val="00686EA9"/>
    <w:rPr>
      <w:sz w:val="24"/>
      <w:szCs w:val="24"/>
      <w:lang w:val="ru-RU" w:eastAsia="ru-RU" w:bidi="ar-SA"/>
    </w:rPr>
  </w:style>
  <w:style w:type="paragraph" w:styleId="ac">
    <w:name w:val="List Number"/>
    <w:aliases w:val="Нумерованный список Знак Знак Знак,Нумерованный список Знак Знак Знак Знак Знак Знак Знак Знак,Нумерованный список Знак,Нумерованный список Знак Знак"/>
    <w:link w:val="13"/>
    <w:rsid w:val="00200290"/>
    <w:pPr>
      <w:tabs>
        <w:tab w:val="num" w:pos="0"/>
      </w:tabs>
      <w:ind w:left="700" w:hanging="340"/>
      <w:jc w:val="both"/>
    </w:pPr>
    <w:rPr>
      <w:sz w:val="24"/>
    </w:rPr>
  </w:style>
  <w:style w:type="character" w:customStyle="1" w:styleId="13">
    <w:name w:val="Нумерованный список Знак1"/>
    <w:aliases w:val="Нумерованный список Знак Знак Знак Знак3,Нумерованный список Знак Знак Знак Знак Знак Знак Знак Знак Знак1,Нумерованный список Знак Знак3,Нумерованный список Знак Знак Знак2"/>
    <w:link w:val="ac"/>
    <w:rsid w:val="00686EA9"/>
    <w:rPr>
      <w:sz w:val="24"/>
    </w:rPr>
  </w:style>
  <w:style w:type="character" w:customStyle="1" w:styleId="ad">
    <w:name w:val="Нумерованный список Знак Знак Знак Знак"/>
    <w:aliases w:val="Нумерованный список Знак Знак Знак Знак Знак Знак Знак Знак Знак,Нумерованный список Знак Знак1,Нумерованный список Знак Знак Знак Знак1,Нумерованный список Знак Знак Знак Знак2"/>
    <w:rsid w:val="00E05FBC"/>
    <w:rPr>
      <w:noProof w:val="0"/>
      <w:sz w:val="24"/>
      <w:lang w:val="ru-RU" w:eastAsia="ru-RU" w:bidi="ar-SA"/>
    </w:rPr>
  </w:style>
  <w:style w:type="paragraph" w:styleId="32">
    <w:name w:val="Body Text Indent 3"/>
    <w:basedOn w:val="a4"/>
    <w:rsid w:val="00200290"/>
    <w:pPr>
      <w:spacing w:line="360" w:lineRule="auto"/>
      <w:ind w:left="851" w:firstLine="49"/>
    </w:pPr>
  </w:style>
  <w:style w:type="paragraph" w:customStyle="1" w:styleId="20">
    <w:name w:val="Маркированный список уровень 2"/>
    <w:basedOn w:val="a4"/>
    <w:link w:val="220"/>
    <w:rsid w:val="00200290"/>
    <w:pPr>
      <w:numPr>
        <w:numId w:val="4"/>
      </w:numPr>
    </w:pPr>
  </w:style>
  <w:style w:type="character" w:customStyle="1" w:styleId="220">
    <w:name w:val="Маркированный список уровень 2 Знак2"/>
    <w:link w:val="20"/>
    <w:rsid w:val="00686EA9"/>
    <w:rPr>
      <w:sz w:val="24"/>
      <w:szCs w:val="24"/>
    </w:rPr>
  </w:style>
  <w:style w:type="paragraph" w:customStyle="1" w:styleId="21">
    <w:name w:val="Нумерованный список уровень 2"/>
    <w:link w:val="27"/>
    <w:rsid w:val="00200290"/>
    <w:pPr>
      <w:numPr>
        <w:numId w:val="5"/>
      </w:numPr>
    </w:pPr>
    <w:rPr>
      <w:sz w:val="24"/>
    </w:rPr>
  </w:style>
  <w:style w:type="character" w:customStyle="1" w:styleId="27">
    <w:name w:val="Нумерованный список уровень 2 Знак"/>
    <w:link w:val="21"/>
    <w:rsid w:val="00200290"/>
    <w:rPr>
      <w:sz w:val="24"/>
      <w:lang w:bidi="ar-SA"/>
    </w:rPr>
  </w:style>
  <w:style w:type="character" w:customStyle="1" w:styleId="210">
    <w:name w:val="Нумерованный список уровень 2 Знак1"/>
    <w:rsid w:val="00E524A0"/>
    <w:rPr>
      <w:sz w:val="24"/>
      <w:lang w:val="ru-RU" w:eastAsia="ru-RU" w:bidi="ar-SA"/>
    </w:rPr>
  </w:style>
  <w:style w:type="paragraph" w:customStyle="1" w:styleId="28">
    <w:name w:val="Обычный уровень 2"/>
    <w:basedOn w:val="a4"/>
    <w:rsid w:val="00200290"/>
    <w:pPr>
      <w:ind w:left="720"/>
    </w:pPr>
    <w:rPr>
      <w:lang w:val="en-US"/>
    </w:rPr>
  </w:style>
  <w:style w:type="character" w:customStyle="1" w:styleId="29">
    <w:name w:val="Обычный уровень 2 Знак"/>
    <w:rsid w:val="00E05FBC"/>
    <w:rPr>
      <w:noProof w:val="0"/>
      <w:sz w:val="24"/>
      <w:szCs w:val="24"/>
      <w:lang w:val="en-US" w:eastAsia="ru-RU" w:bidi="ar-SA"/>
    </w:rPr>
  </w:style>
  <w:style w:type="paragraph" w:customStyle="1" w:styleId="33">
    <w:name w:val="Обычный уровень 3"/>
    <w:basedOn w:val="a4"/>
    <w:rsid w:val="00200290"/>
    <w:pPr>
      <w:ind w:left="1080"/>
    </w:pPr>
    <w:rPr>
      <w:lang w:val="en-US"/>
    </w:rPr>
  </w:style>
  <w:style w:type="paragraph" w:customStyle="1" w:styleId="ae">
    <w:name w:val="Заголовок вспомогательный"/>
    <w:basedOn w:val="a4"/>
    <w:next w:val="a4"/>
    <w:rsid w:val="00A4753B"/>
    <w:pPr>
      <w:ind w:firstLine="720"/>
    </w:pPr>
    <w:rPr>
      <w:rFonts w:ascii="Arial" w:hAnsi="Arial"/>
      <w:b/>
      <w:sz w:val="32"/>
    </w:rPr>
  </w:style>
  <w:style w:type="paragraph" w:customStyle="1" w:styleId="af">
    <w:name w:val="Название документа"/>
    <w:basedOn w:val="a4"/>
    <w:next w:val="a4"/>
    <w:rsid w:val="00A4753B"/>
    <w:pPr>
      <w:spacing w:before="480" w:after="480"/>
      <w:jc w:val="center"/>
    </w:pPr>
    <w:rPr>
      <w:rFonts w:ascii="Arial" w:hAnsi="Arial"/>
      <w:b/>
      <w:caps/>
      <w:sz w:val="32"/>
    </w:rPr>
  </w:style>
  <w:style w:type="paragraph" w:customStyle="1" w:styleId="af0">
    <w:name w:val="Тип документа"/>
    <w:basedOn w:val="a4"/>
    <w:rsid w:val="00A4753B"/>
    <w:pPr>
      <w:jc w:val="center"/>
    </w:pPr>
    <w:rPr>
      <w:rFonts w:ascii="Arial" w:hAnsi="Arial"/>
      <w:b/>
      <w:sz w:val="36"/>
      <w:szCs w:val="40"/>
    </w:rPr>
  </w:style>
  <w:style w:type="paragraph" w:styleId="2a">
    <w:name w:val="toc 2"/>
    <w:basedOn w:val="a4"/>
    <w:next w:val="a4"/>
    <w:autoRedefine/>
    <w:uiPriority w:val="39"/>
    <w:rsid w:val="006C4704"/>
    <w:pPr>
      <w:spacing w:after="0"/>
      <w:ind w:left="240"/>
      <w:jc w:val="left"/>
    </w:pPr>
    <w:rPr>
      <w:smallCaps/>
    </w:rPr>
  </w:style>
  <w:style w:type="paragraph" w:styleId="14">
    <w:name w:val="toc 1"/>
    <w:basedOn w:val="a4"/>
    <w:next w:val="a4"/>
    <w:autoRedefine/>
    <w:uiPriority w:val="39"/>
    <w:rsid w:val="006C4704"/>
    <w:pPr>
      <w:tabs>
        <w:tab w:val="left" w:pos="1200"/>
        <w:tab w:val="right" w:leader="dot" w:pos="10195"/>
      </w:tabs>
      <w:spacing w:before="120"/>
      <w:jc w:val="left"/>
    </w:pPr>
    <w:rPr>
      <w:b/>
      <w:bCs/>
      <w:caps/>
    </w:rPr>
  </w:style>
  <w:style w:type="paragraph" w:styleId="34">
    <w:name w:val="toc 3"/>
    <w:basedOn w:val="a4"/>
    <w:next w:val="a4"/>
    <w:autoRedefine/>
    <w:uiPriority w:val="39"/>
    <w:rsid w:val="006C4704"/>
    <w:pPr>
      <w:spacing w:after="0"/>
      <w:ind w:left="480"/>
      <w:jc w:val="left"/>
    </w:pPr>
    <w:rPr>
      <w:i/>
      <w:iCs/>
    </w:rPr>
  </w:style>
  <w:style w:type="paragraph" w:styleId="af1">
    <w:name w:val="header"/>
    <w:link w:val="af2"/>
    <w:rsid w:val="006C470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3">
    <w:name w:val="footer"/>
    <w:basedOn w:val="a4"/>
    <w:link w:val="af4"/>
    <w:rsid w:val="00200290"/>
    <w:pPr>
      <w:tabs>
        <w:tab w:val="center" w:pos="4677"/>
        <w:tab w:val="right" w:pos="9355"/>
      </w:tabs>
    </w:pPr>
  </w:style>
  <w:style w:type="character" w:styleId="af5">
    <w:name w:val="page number"/>
    <w:basedOn w:val="a5"/>
    <w:rsid w:val="00200290"/>
  </w:style>
  <w:style w:type="character" w:styleId="af6">
    <w:name w:val="Hyperlink"/>
    <w:uiPriority w:val="99"/>
    <w:rsid w:val="00200290"/>
    <w:rPr>
      <w:color w:val="0000FF"/>
      <w:u w:val="single"/>
    </w:rPr>
  </w:style>
  <w:style w:type="paragraph" w:customStyle="1" w:styleId="-0">
    <w:name w:val="Таблица - заголовок"/>
    <w:basedOn w:val="a4"/>
    <w:next w:val="a4"/>
    <w:rsid w:val="00200290"/>
    <w:pPr>
      <w:shd w:val="clear" w:color="auto" w:fill="C0C0C0"/>
      <w:spacing w:after="0"/>
      <w:jc w:val="left"/>
    </w:pPr>
    <w:rPr>
      <w:b/>
      <w:bCs/>
      <w:lang w:val="en-US"/>
    </w:rPr>
  </w:style>
  <w:style w:type="paragraph" w:customStyle="1" w:styleId="-1">
    <w:name w:val="Таблица - обычный"/>
    <w:basedOn w:val="a4"/>
    <w:rsid w:val="00A4753B"/>
    <w:pPr>
      <w:spacing w:after="0"/>
    </w:pPr>
  </w:style>
  <w:style w:type="paragraph" w:customStyle="1" w:styleId="-2">
    <w:name w:val="Примечание - заголовок"/>
    <w:basedOn w:val="a4"/>
    <w:next w:val="-3"/>
    <w:autoRedefine/>
    <w:rsid w:val="00D859C8"/>
    <w:pPr>
      <w:keepNext/>
      <w:keepLines/>
      <w:shd w:val="clear" w:color="auto" w:fill="808080"/>
      <w:spacing w:after="0" w:line="360" w:lineRule="auto"/>
      <w:ind w:firstLine="0"/>
    </w:pPr>
    <w:rPr>
      <w:rFonts w:ascii="Arial" w:hAnsi="Arial"/>
      <w:b/>
      <w:sz w:val="20"/>
    </w:rPr>
  </w:style>
  <w:style w:type="paragraph" w:customStyle="1" w:styleId="-3">
    <w:name w:val="Примечание - текст"/>
    <w:basedOn w:val="a4"/>
    <w:next w:val="a4"/>
    <w:autoRedefine/>
    <w:rsid w:val="0024757A"/>
    <w:pPr>
      <w:keepLines/>
      <w:shd w:val="clear" w:color="auto" w:fill="C0C0C0"/>
      <w:spacing w:before="120"/>
      <w:ind w:firstLine="0"/>
    </w:pPr>
    <w:rPr>
      <w:rFonts w:ascii="Arial" w:hAnsi="Arial"/>
      <w:sz w:val="20"/>
    </w:rPr>
  </w:style>
  <w:style w:type="character" w:customStyle="1" w:styleId="-4">
    <w:name w:val="Примечание - текст Знак"/>
    <w:rsid w:val="00E05FBC"/>
    <w:rPr>
      <w:noProof w:val="0"/>
      <w:sz w:val="24"/>
      <w:szCs w:val="24"/>
      <w:lang w:val="ru-RU" w:eastAsia="ru-RU" w:bidi="ar-SA"/>
    </w:rPr>
  </w:style>
  <w:style w:type="character" w:styleId="af7">
    <w:name w:val="FollowedHyperlink"/>
    <w:rsid w:val="00200290"/>
    <w:rPr>
      <w:color w:val="800080"/>
      <w:u w:val="single"/>
    </w:rPr>
  </w:style>
  <w:style w:type="paragraph" w:styleId="HTML">
    <w:name w:val="HTML Preformatted"/>
    <w:basedOn w:val="a4"/>
    <w:rsid w:val="00200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Arial Unicode MS" w:eastAsia="Arial Unicode MS" w:hAnsi="Arial Unicode MS" w:cs="Arial Unicode MS"/>
      <w:sz w:val="20"/>
      <w:szCs w:val="20"/>
    </w:rPr>
  </w:style>
  <w:style w:type="paragraph" w:styleId="35">
    <w:name w:val="Body Text 3"/>
    <w:basedOn w:val="a4"/>
    <w:rsid w:val="00200290"/>
    <w:rPr>
      <w:i/>
      <w:iCs/>
    </w:rPr>
  </w:style>
  <w:style w:type="paragraph" w:customStyle="1" w:styleId="15">
    <w:name w:val="заголовок 1"/>
    <w:basedOn w:val="a4"/>
    <w:next w:val="a4"/>
    <w:rsid w:val="00200290"/>
    <w:pPr>
      <w:keepNext/>
      <w:autoSpaceDE w:val="0"/>
      <w:autoSpaceDN w:val="0"/>
      <w:spacing w:after="0"/>
      <w:ind w:left="-108" w:right="-108"/>
      <w:jc w:val="center"/>
    </w:pPr>
    <w:rPr>
      <w:b/>
      <w:bCs/>
      <w:color w:val="000000"/>
    </w:rPr>
  </w:style>
  <w:style w:type="paragraph" w:customStyle="1" w:styleId="a3">
    <w:name w:val="Маркированный список для таблицы"/>
    <w:basedOn w:val="a4"/>
    <w:link w:val="af8"/>
    <w:autoRedefine/>
    <w:rsid w:val="00200290"/>
    <w:pPr>
      <w:numPr>
        <w:numId w:val="6"/>
      </w:numPr>
      <w:tabs>
        <w:tab w:val="left" w:pos="284"/>
      </w:tabs>
    </w:pPr>
    <w:rPr>
      <w:lang w:val="en-US"/>
    </w:rPr>
  </w:style>
  <w:style w:type="character" w:customStyle="1" w:styleId="af8">
    <w:name w:val="Маркированный список для таблицы Знак"/>
    <w:link w:val="a3"/>
    <w:rsid w:val="00686EA9"/>
    <w:rPr>
      <w:sz w:val="24"/>
      <w:szCs w:val="24"/>
      <w:lang w:val="en-US"/>
    </w:rPr>
  </w:style>
  <w:style w:type="paragraph" w:styleId="af9">
    <w:name w:val="Normal (Web)"/>
    <w:basedOn w:val="a4"/>
    <w:rsid w:val="00200290"/>
    <w:pPr>
      <w:spacing w:before="100" w:beforeAutospacing="1" w:after="100" w:afterAutospacing="1"/>
      <w:jc w:val="left"/>
    </w:pPr>
  </w:style>
  <w:style w:type="paragraph" w:customStyle="1" w:styleId="2b">
    <w:name w:val="Маркированный список уровень 2 Знак Знак"/>
    <w:basedOn w:val="a4"/>
    <w:rsid w:val="00E05FBC"/>
    <w:pPr>
      <w:tabs>
        <w:tab w:val="num" w:pos="1080"/>
      </w:tabs>
      <w:ind w:left="1080" w:hanging="360"/>
    </w:pPr>
  </w:style>
  <w:style w:type="character" w:customStyle="1" w:styleId="2c">
    <w:name w:val="Маркированный список уровень 2 Знак Знак Знак"/>
    <w:rsid w:val="00200290"/>
    <w:rPr>
      <w:sz w:val="24"/>
      <w:szCs w:val="24"/>
      <w:lang w:val="ru-RU" w:eastAsia="ru-RU" w:bidi="ar-SA"/>
    </w:rPr>
  </w:style>
  <w:style w:type="paragraph" w:customStyle="1" w:styleId="2d">
    <w:name w:val="Маркированный список уровень 2 Знак"/>
    <w:basedOn w:val="a4"/>
    <w:rsid w:val="00200290"/>
    <w:pPr>
      <w:tabs>
        <w:tab w:val="num" w:pos="1080"/>
      </w:tabs>
      <w:ind w:left="1080" w:hanging="360"/>
    </w:pPr>
  </w:style>
  <w:style w:type="character" w:customStyle="1" w:styleId="211">
    <w:name w:val="Маркированный список уровень 2 Знак1"/>
    <w:rsid w:val="00E05FBC"/>
    <w:rPr>
      <w:noProof w:val="0"/>
      <w:sz w:val="24"/>
      <w:szCs w:val="24"/>
      <w:lang w:val="ru-RU" w:eastAsia="ru-RU" w:bidi="ar-SA"/>
    </w:rPr>
  </w:style>
  <w:style w:type="paragraph" w:styleId="42">
    <w:name w:val="toc 4"/>
    <w:basedOn w:val="a4"/>
    <w:next w:val="a4"/>
    <w:autoRedefine/>
    <w:uiPriority w:val="39"/>
    <w:rsid w:val="00200290"/>
    <w:pPr>
      <w:spacing w:after="0"/>
      <w:ind w:left="720"/>
      <w:jc w:val="left"/>
    </w:pPr>
    <w:rPr>
      <w:rFonts w:ascii="Calibri" w:hAnsi="Calibri"/>
      <w:sz w:val="18"/>
      <w:szCs w:val="18"/>
    </w:rPr>
  </w:style>
  <w:style w:type="paragraph" w:styleId="70">
    <w:name w:val="toc 7"/>
    <w:basedOn w:val="a4"/>
    <w:next w:val="a4"/>
    <w:autoRedefine/>
    <w:semiHidden/>
    <w:rsid w:val="00200290"/>
    <w:pPr>
      <w:spacing w:after="0"/>
      <w:ind w:left="1440"/>
      <w:jc w:val="left"/>
    </w:pPr>
    <w:rPr>
      <w:rFonts w:ascii="Calibri" w:hAnsi="Calibri"/>
      <w:sz w:val="18"/>
      <w:szCs w:val="18"/>
    </w:rPr>
  </w:style>
  <w:style w:type="paragraph" w:styleId="16">
    <w:name w:val="index 1"/>
    <w:basedOn w:val="a4"/>
    <w:next w:val="a4"/>
    <w:autoRedefine/>
    <w:semiHidden/>
    <w:rsid w:val="00200290"/>
    <w:pPr>
      <w:spacing w:after="0"/>
      <w:ind w:left="240" w:hanging="240"/>
      <w:jc w:val="left"/>
    </w:pPr>
    <w:rPr>
      <w:sz w:val="18"/>
      <w:szCs w:val="18"/>
    </w:rPr>
  </w:style>
  <w:style w:type="paragraph" w:styleId="2e">
    <w:name w:val="index 2"/>
    <w:basedOn w:val="a4"/>
    <w:next w:val="a4"/>
    <w:autoRedefine/>
    <w:semiHidden/>
    <w:rsid w:val="00200290"/>
    <w:pPr>
      <w:spacing w:after="0"/>
      <w:ind w:left="480" w:hanging="240"/>
      <w:jc w:val="left"/>
    </w:pPr>
    <w:rPr>
      <w:sz w:val="18"/>
      <w:szCs w:val="18"/>
    </w:rPr>
  </w:style>
  <w:style w:type="paragraph" w:styleId="90">
    <w:name w:val="index 9"/>
    <w:basedOn w:val="a4"/>
    <w:next w:val="a4"/>
    <w:autoRedefine/>
    <w:semiHidden/>
    <w:rsid w:val="00200290"/>
    <w:pPr>
      <w:spacing w:after="0"/>
      <w:ind w:left="2160" w:hanging="240"/>
      <w:jc w:val="left"/>
    </w:pPr>
    <w:rPr>
      <w:sz w:val="18"/>
      <w:szCs w:val="18"/>
    </w:rPr>
  </w:style>
  <w:style w:type="paragraph" w:styleId="afa">
    <w:name w:val="index heading"/>
    <w:basedOn w:val="a4"/>
    <w:next w:val="16"/>
    <w:semiHidden/>
    <w:rsid w:val="00200290"/>
    <w:pPr>
      <w:spacing w:before="240"/>
      <w:jc w:val="center"/>
    </w:pPr>
    <w:rPr>
      <w:b/>
      <w:bCs/>
      <w:sz w:val="26"/>
      <w:szCs w:val="26"/>
    </w:rPr>
  </w:style>
  <w:style w:type="character" w:styleId="afb">
    <w:name w:val="annotation reference"/>
    <w:semiHidden/>
    <w:rsid w:val="00200290"/>
    <w:rPr>
      <w:sz w:val="16"/>
      <w:szCs w:val="16"/>
    </w:rPr>
  </w:style>
  <w:style w:type="paragraph" w:styleId="afc">
    <w:name w:val="annotation text"/>
    <w:basedOn w:val="a4"/>
    <w:semiHidden/>
    <w:rsid w:val="00200290"/>
    <w:rPr>
      <w:sz w:val="20"/>
      <w:szCs w:val="20"/>
    </w:rPr>
  </w:style>
  <w:style w:type="paragraph" w:customStyle="1" w:styleId="36">
    <w:name w:val="Обычный уровень 3 Знак"/>
    <w:basedOn w:val="a4"/>
    <w:rsid w:val="00E05FBC"/>
    <w:pPr>
      <w:ind w:left="1080"/>
    </w:pPr>
    <w:rPr>
      <w:lang w:val="en-US"/>
    </w:rPr>
  </w:style>
  <w:style w:type="character" w:customStyle="1" w:styleId="37">
    <w:name w:val="Обычный уровень 3 Знак Знак"/>
    <w:rsid w:val="00E05FBC"/>
    <w:rPr>
      <w:noProof w:val="0"/>
      <w:sz w:val="24"/>
      <w:szCs w:val="24"/>
      <w:lang w:val="en-US" w:eastAsia="ru-RU" w:bidi="ar-SA"/>
    </w:rPr>
  </w:style>
  <w:style w:type="paragraph" w:styleId="afd">
    <w:name w:val="Balloon Text"/>
    <w:basedOn w:val="a4"/>
    <w:semiHidden/>
    <w:rsid w:val="00E05FBC"/>
    <w:rPr>
      <w:rFonts w:ascii="Tahoma" w:hAnsi="Tahoma" w:cs="Tahoma"/>
      <w:sz w:val="16"/>
      <w:szCs w:val="16"/>
    </w:rPr>
  </w:style>
  <w:style w:type="paragraph" w:styleId="z-">
    <w:name w:val="HTML Top of Form"/>
    <w:basedOn w:val="a4"/>
    <w:next w:val="a4"/>
    <w:hidden/>
    <w:rsid w:val="00E05FB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4"/>
    <w:next w:val="a4"/>
    <w:hidden/>
    <w:rsid w:val="00E05FBC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51">
    <w:name w:val="toc 5"/>
    <w:basedOn w:val="a4"/>
    <w:next w:val="a4"/>
    <w:autoRedefine/>
    <w:semiHidden/>
    <w:rsid w:val="00200290"/>
    <w:pPr>
      <w:spacing w:after="0"/>
      <w:ind w:left="96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4"/>
    <w:next w:val="a4"/>
    <w:autoRedefine/>
    <w:semiHidden/>
    <w:rsid w:val="00200290"/>
    <w:pPr>
      <w:spacing w:after="0"/>
      <w:ind w:left="1920"/>
      <w:jc w:val="left"/>
    </w:pPr>
    <w:rPr>
      <w:rFonts w:ascii="Calibri" w:hAnsi="Calibri"/>
      <w:sz w:val="18"/>
      <w:szCs w:val="18"/>
    </w:rPr>
  </w:style>
  <w:style w:type="character" w:customStyle="1" w:styleId="2f">
    <w:name w:val="Знак Знак2"/>
    <w:locked/>
    <w:rsid w:val="00E05FBC"/>
    <w:rPr>
      <w:rFonts w:ascii="Arial" w:hAnsi="Arial" w:cs="Arial"/>
      <w:b/>
      <w:bCs/>
      <w:iCs/>
      <w:noProof w:val="0"/>
      <w:sz w:val="28"/>
      <w:szCs w:val="28"/>
      <w:lang w:val="ru-RU" w:eastAsia="ru-RU" w:bidi="ar-SA"/>
    </w:rPr>
  </w:style>
  <w:style w:type="character" w:customStyle="1" w:styleId="17">
    <w:name w:val="Нумерованный список Знак Знак Знак1"/>
    <w:aliases w:val="Нумерованный список Знак Знак2,Нумерованный список Знак Знак Знак Знак Знак Знак Знак Знак Знак Знак"/>
    <w:rsid w:val="00E05FBC"/>
    <w:rPr>
      <w:noProof w:val="0"/>
      <w:sz w:val="24"/>
      <w:lang w:val="ru-RU" w:eastAsia="ru-RU" w:bidi="ar-SA"/>
    </w:rPr>
  </w:style>
  <w:style w:type="paragraph" w:styleId="afe">
    <w:name w:val="annotation subject"/>
    <w:basedOn w:val="afc"/>
    <w:next w:val="afc"/>
    <w:semiHidden/>
    <w:rsid w:val="00200290"/>
    <w:rPr>
      <w:b/>
      <w:bCs/>
    </w:rPr>
  </w:style>
  <w:style w:type="paragraph" w:styleId="60">
    <w:name w:val="toc 6"/>
    <w:basedOn w:val="a4"/>
    <w:next w:val="a4"/>
    <w:autoRedefine/>
    <w:semiHidden/>
    <w:rsid w:val="00200290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0">
    <w:name w:val="toc 8"/>
    <w:basedOn w:val="a4"/>
    <w:next w:val="a4"/>
    <w:autoRedefine/>
    <w:semiHidden/>
    <w:rsid w:val="00200290"/>
    <w:pPr>
      <w:spacing w:after="0"/>
      <w:ind w:left="1680"/>
      <w:jc w:val="left"/>
    </w:pPr>
    <w:rPr>
      <w:rFonts w:ascii="Calibri" w:hAnsi="Calibri"/>
      <w:sz w:val="18"/>
      <w:szCs w:val="18"/>
    </w:rPr>
  </w:style>
  <w:style w:type="table" w:styleId="aff">
    <w:name w:val="Table Grid"/>
    <w:basedOn w:val="a6"/>
    <w:rsid w:val="00A47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8">
    <w:name w:val="index 3"/>
    <w:basedOn w:val="a4"/>
    <w:next w:val="a4"/>
    <w:autoRedefine/>
    <w:semiHidden/>
    <w:rsid w:val="00200290"/>
    <w:pPr>
      <w:spacing w:after="0"/>
      <w:ind w:left="720" w:hanging="240"/>
      <w:jc w:val="left"/>
    </w:pPr>
    <w:rPr>
      <w:sz w:val="18"/>
      <w:szCs w:val="18"/>
    </w:rPr>
  </w:style>
  <w:style w:type="paragraph" w:styleId="43">
    <w:name w:val="index 4"/>
    <w:basedOn w:val="a4"/>
    <w:next w:val="a4"/>
    <w:autoRedefine/>
    <w:semiHidden/>
    <w:rsid w:val="00200290"/>
    <w:pPr>
      <w:spacing w:after="0"/>
      <w:ind w:left="960" w:hanging="240"/>
      <w:jc w:val="left"/>
    </w:pPr>
    <w:rPr>
      <w:sz w:val="18"/>
      <w:szCs w:val="18"/>
    </w:rPr>
  </w:style>
  <w:style w:type="paragraph" w:styleId="52">
    <w:name w:val="index 5"/>
    <w:basedOn w:val="a4"/>
    <w:next w:val="a4"/>
    <w:autoRedefine/>
    <w:semiHidden/>
    <w:rsid w:val="00200290"/>
    <w:pPr>
      <w:spacing w:after="0"/>
      <w:ind w:left="1200" w:hanging="240"/>
      <w:jc w:val="left"/>
    </w:pPr>
    <w:rPr>
      <w:sz w:val="18"/>
      <w:szCs w:val="18"/>
    </w:rPr>
  </w:style>
  <w:style w:type="paragraph" w:styleId="61">
    <w:name w:val="index 6"/>
    <w:basedOn w:val="a4"/>
    <w:next w:val="a4"/>
    <w:autoRedefine/>
    <w:semiHidden/>
    <w:rsid w:val="00200290"/>
    <w:pPr>
      <w:spacing w:after="0"/>
      <w:ind w:left="1440" w:hanging="240"/>
      <w:jc w:val="left"/>
    </w:pPr>
    <w:rPr>
      <w:sz w:val="18"/>
      <w:szCs w:val="18"/>
    </w:rPr>
  </w:style>
  <w:style w:type="paragraph" w:styleId="71">
    <w:name w:val="index 7"/>
    <w:basedOn w:val="a4"/>
    <w:next w:val="a4"/>
    <w:autoRedefine/>
    <w:semiHidden/>
    <w:rsid w:val="00200290"/>
    <w:pPr>
      <w:spacing w:after="0"/>
      <w:ind w:left="1680" w:hanging="240"/>
      <w:jc w:val="left"/>
    </w:pPr>
    <w:rPr>
      <w:sz w:val="18"/>
      <w:szCs w:val="18"/>
    </w:rPr>
  </w:style>
  <w:style w:type="paragraph" w:styleId="81">
    <w:name w:val="index 8"/>
    <w:basedOn w:val="a4"/>
    <w:next w:val="a4"/>
    <w:autoRedefine/>
    <w:semiHidden/>
    <w:rsid w:val="00200290"/>
    <w:pPr>
      <w:spacing w:after="0"/>
      <w:ind w:left="1920" w:hanging="240"/>
      <w:jc w:val="left"/>
    </w:pPr>
    <w:rPr>
      <w:sz w:val="18"/>
      <w:szCs w:val="18"/>
    </w:rPr>
  </w:style>
  <w:style w:type="paragraph" w:customStyle="1" w:styleId="aff0">
    <w:name w:val="Знак"/>
    <w:basedOn w:val="a4"/>
    <w:rsid w:val="006C26AA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f1">
    <w:name w:val="Document Map"/>
    <w:basedOn w:val="a4"/>
    <w:semiHidden/>
    <w:rsid w:val="002002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2f0">
    <w:name w:val="Нумерованный список уровень 2 Знак Знак"/>
    <w:rsid w:val="00A848BD"/>
    <w:rPr>
      <w:sz w:val="24"/>
      <w:lang w:val="ru-RU" w:eastAsia="ru-RU" w:bidi="ar-SA"/>
    </w:rPr>
  </w:style>
  <w:style w:type="character" w:customStyle="1" w:styleId="2f1">
    <w:name w:val="Обычный уровень 2 Знак Знак"/>
    <w:rsid w:val="00A848BD"/>
    <w:rPr>
      <w:sz w:val="24"/>
      <w:szCs w:val="24"/>
      <w:lang w:val="en-US" w:eastAsia="ru-RU" w:bidi="ar-SA"/>
    </w:rPr>
  </w:style>
  <w:style w:type="character" w:customStyle="1" w:styleId="2f2">
    <w:name w:val="Маркированный список уровень 2 Знак Знак Знак Знак"/>
    <w:rsid w:val="00A848BD"/>
    <w:rPr>
      <w:sz w:val="24"/>
      <w:szCs w:val="24"/>
      <w:lang w:val="ru-RU" w:eastAsia="ru-RU" w:bidi="ar-SA"/>
    </w:rPr>
  </w:style>
  <w:style w:type="character" w:customStyle="1" w:styleId="39">
    <w:name w:val="Обычный уровень 3 Знак Знак Знак"/>
    <w:rsid w:val="00A848BD"/>
    <w:rPr>
      <w:sz w:val="24"/>
      <w:szCs w:val="24"/>
      <w:lang w:val="en-US" w:eastAsia="ru-RU" w:bidi="ar-SA"/>
    </w:rPr>
  </w:style>
  <w:style w:type="paragraph" w:customStyle="1" w:styleId="18">
    <w:name w:val="Стиль1"/>
    <w:basedOn w:val="40"/>
    <w:rsid w:val="00A64B51"/>
    <w:pPr>
      <w:tabs>
        <w:tab w:val="left" w:pos="720"/>
        <w:tab w:val="left" w:pos="900"/>
      </w:tabs>
      <w:ind w:left="360"/>
    </w:pPr>
    <w:rPr>
      <w:color w:val="000000"/>
    </w:rPr>
  </w:style>
  <w:style w:type="paragraph" w:customStyle="1" w:styleId="2f3">
    <w:name w:val="Стиль2"/>
    <w:basedOn w:val="40"/>
    <w:rsid w:val="005E0EBB"/>
    <w:pPr>
      <w:tabs>
        <w:tab w:val="left" w:pos="720"/>
      </w:tabs>
    </w:pPr>
  </w:style>
  <w:style w:type="paragraph" w:customStyle="1" w:styleId="List3">
    <w:name w:val="*List3"/>
    <w:basedOn w:val="a4"/>
    <w:link w:val="List30"/>
    <w:rsid w:val="00757D65"/>
    <w:pPr>
      <w:numPr>
        <w:numId w:val="11"/>
      </w:numPr>
    </w:pPr>
  </w:style>
  <w:style w:type="paragraph" w:customStyle="1" w:styleId="Titul1">
    <w:name w:val="*Titul1"/>
    <w:next w:val="a4"/>
    <w:rsid w:val="00200290"/>
    <w:pPr>
      <w:spacing w:before="360" w:after="360"/>
    </w:pPr>
    <w:rPr>
      <w:rFonts w:ascii="Arial" w:hAnsi="Arial"/>
      <w:b/>
      <w:sz w:val="52"/>
      <w:szCs w:val="24"/>
    </w:rPr>
  </w:style>
  <w:style w:type="paragraph" w:customStyle="1" w:styleId="19">
    <w:name w:val="1"/>
    <w:basedOn w:val="a4"/>
    <w:next w:val="af9"/>
    <w:rsid w:val="00200290"/>
    <w:pPr>
      <w:spacing w:before="100" w:beforeAutospacing="1" w:after="100" w:afterAutospacing="1"/>
      <w:jc w:val="left"/>
    </w:pPr>
    <w:rPr>
      <w:rFonts w:ascii="Arial" w:hAnsi="Arial"/>
      <w:sz w:val="18"/>
    </w:rPr>
  </w:style>
  <w:style w:type="character" w:styleId="HTML0">
    <w:name w:val="HTML Code"/>
    <w:rsid w:val="00200290"/>
    <w:rPr>
      <w:rFonts w:ascii="Arial Unicode MS" w:eastAsia="Arial Unicode MS" w:hAnsi="Arial Unicode MS" w:cs="Arial Unicode MS"/>
      <w:sz w:val="20"/>
      <w:szCs w:val="20"/>
    </w:rPr>
  </w:style>
  <w:style w:type="character" w:styleId="aff2">
    <w:name w:val="Emphasis"/>
    <w:qFormat/>
    <w:rsid w:val="00200290"/>
    <w:rPr>
      <w:i/>
      <w:iCs/>
    </w:rPr>
  </w:style>
  <w:style w:type="character" w:styleId="aff3">
    <w:name w:val="Strong"/>
    <w:qFormat/>
    <w:rsid w:val="00200290"/>
    <w:rPr>
      <w:b/>
      <w:bCs/>
    </w:rPr>
  </w:style>
  <w:style w:type="character" w:customStyle="1" w:styleId="section">
    <w:name w:val="section"/>
    <w:basedOn w:val="a5"/>
    <w:rsid w:val="00200290"/>
  </w:style>
  <w:style w:type="paragraph" w:styleId="2f4">
    <w:name w:val="List Bullet 2"/>
    <w:basedOn w:val="a4"/>
    <w:rsid w:val="00200290"/>
    <w:pPr>
      <w:tabs>
        <w:tab w:val="num" w:pos="643"/>
      </w:tabs>
      <w:ind w:left="643" w:hanging="360"/>
    </w:pPr>
  </w:style>
  <w:style w:type="paragraph" w:customStyle="1" w:styleId="Head1">
    <w:name w:val="*Head1"/>
    <w:rsid w:val="00A4753B"/>
    <w:pPr>
      <w:jc w:val="center"/>
    </w:pPr>
    <w:rPr>
      <w:rFonts w:ascii="Arial" w:hAnsi="Arial"/>
      <w:szCs w:val="16"/>
    </w:rPr>
  </w:style>
  <w:style w:type="paragraph" w:customStyle="1" w:styleId="Head2">
    <w:name w:val="*Head2"/>
    <w:basedOn w:val="af0"/>
    <w:rsid w:val="00A4753B"/>
    <w:pPr>
      <w:spacing w:before="120"/>
    </w:pPr>
    <w:rPr>
      <w:sz w:val="24"/>
    </w:rPr>
  </w:style>
  <w:style w:type="paragraph" w:customStyle="1" w:styleId="Head3">
    <w:name w:val="*Head3"/>
    <w:basedOn w:val="Head2"/>
    <w:rsid w:val="00A4753B"/>
    <w:pPr>
      <w:spacing w:before="0" w:after="0"/>
      <w:jc w:val="left"/>
    </w:pPr>
    <w:rPr>
      <w:rFonts w:ascii="Times New Roman" w:hAnsi="Times New Roman"/>
      <w:b w:val="0"/>
      <w:szCs w:val="24"/>
    </w:rPr>
  </w:style>
  <w:style w:type="paragraph" w:customStyle="1" w:styleId="List1">
    <w:name w:val="*List1"/>
    <w:basedOn w:val="a4"/>
    <w:uiPriority w:val="99"/>
    <w:rsid w:val="00200290"/>
    <w:pPr>
      <w:numPr>
        <w:numId w:val="7"/>
      </w:numPr>
    </w:pPr>
  </w:style>
  <w:style w:type="paragraph" w:styleId="aff4">
    <w:name w:val="caption"/>
    <w:basedOn w:val="a4"/>
    <w:next w:val="a4"/>
    <w:link w:val="aff5"/>
    <w:qFormat/>
    <w:rsid w:val="007E02CE"/>
    <w:pPr>
      <w:jc w:val="center"/>
    </w:pPr>
    <w:rPr>
      <w:bCs/>
      <w:sz w:val="22"/>
      <w:szCs w:val="20"/>
    </w:rPr>
  </w:style>
  <w:style w:type="table" w:customStyle="1" w:styleId="Table1">
    <w:name w:val="*Table1"/>
    <w:basedOn w:val="aff"/>
    <w:rsid w:val="00200290"/>
    <w:pPr>
      <w:jc w:val="center"/>
    </w:pPr>
    <w:tblPr/>
    <w:tblStylePr w:type="firstRow">
      <w:rPr>
        <w:rFonts w:ascii="Times New Roman" w:hAnsi="Times New Roman"/>
        <w:b/>
        <w:sz w:val="24"/>
      </w:rPr>
      <w:tblPr/>
      <w:tcPr>
        <w:shd w:val="clear" w:color="auto" w:fill="CCCCCC"/>
      </w:tcPr>
    </w:tblStylePr>
  </w:style>
  <w:style w:type="paragraph" w:customStyle="1" w:styleId="Picture1">
    <w:name w:val="*Picture1"/>
    <w:basedOn w:val="a4"/>
    <w:rsid w:val="00200290"/>
    <w:pPr>
      <w:ind w:firstLine="0"/>
      <w:jc w:val="center"/>
    </w:pPr>
  </w:style>
  <w:style w:type="character" w:customStyle="1" w:styleId="Name1">
    <w:name w:val="*Name1"/>
    <w:rsid w:val="0073675A"/>
    <w:rPr>
      <w:rFonts w:ascii="Arial" w:hAnsi="Arial"/>
      <w:b/>
      <w:sz w:val="20"/>
      <w:lang w:val="en-US"/>
    </w:rPr>
  </w:style>
  <w:style w:type="paragraph" w:customStyle="1" w:styleId="Listing1">
    <w:name w:val="*Listing1"/>
    <w:rsid w:val="00200290"/>
    <w:pPr>
      <w:ind w:left="1060" w:hanging="357"/>
      <w:jc w:val="both"/>
    </w:pPr>
    <w:rPr>
      <w:rFonts w:ascii="Courier New" w:hAnsi="Courier New" w:cs="Courier New"/>
      <w:lang w:val="en-US"/>
    </w:rPr>
  </w:style>
  <w:style w:type="paragraph" w:customStyle="1" w:styleId="List2">
    <w:name w:val="*List2"/>
    <w:rsid w:val="00200290"/>
    <w:pPr>
      <w:numPr>
        <w:numId w:val="8"/>
      </w:numPr>
    </w:pPr>
    <w:rPr>
      <w:sz w:val="24"/>
    </w:rPr>
  </w:style>
  <w:style w:type="character" w:customStyle="1" w:styleId="Listing2">
    <w:name w:val="*Listing2"/>
    <w:rsid w:val="00200290"/>
    <w:rPr>
      <w:rFonts w:ascii="Courier New" w:hAnsi="Courier New"/>
      <w:sz w:val="20"/>
    </w:rPr>
  </w:style>
  <w:style w:type="character" w:customStyle="1" w:styleId="Name2">
    <w:name w:val="*Name2"/>
    <w:rsid w:val="00D859C8"/>
    <w:rPr>
      <w:i/>
    </w:rPr>
  </w:style>
  <w:style w:type="character" w:customStyle="1" w:styleId="List30">
    <w:name w:val="*List3 Знак"/>
    <w:link w:val="List3"/>
    <w:rsid w:val="007E3C61"/>
    <w:rPr>
      <w:sz w:val="24"/>
      <w:szCs w:val="24"/>
    </w:rPr>
  </w:style>
  <w:style w:type="paragraph" w:customStyle="1" w:styleId="Titul6">
    <w:name w:val="*Titul6"/>
    <w:rsid w:val="00A4753B"/>
    <w:pPr>
      <w:jc w:val="both"/>
    </w:pPr>
    <w:rPr>
      <w:sz w:val="24"/>
      <w:szCs w:val="28"/>
    </w:rPr>
  </w:style>
  <w:style w:type="paragraph" w:styleId="aff6">
    <w:name w:val="footnote text"/>
    <w:basedOn w:val="a4"/>
    <w:link w:val="aff7"/>
    <w:uiPriority w:val="99"/>
    <w:semiHidden/>
    <w:rsid w:val="00964935"/>
    <w:rPr>
      <w:sz w:val="20"/>
      <w:szCs w:val="20"/>
    </w:rPr>
  </w:style>
  <w:style w:type="character" w:styleId="aff8">
    <w:name w:val="footnote reference"/>
    <w:uiPriority w:val="99"/>
    <w:semiHidden/>
    <w:rsid w:val="00964935"/>
    <w:rPr>
      <w:vertAlign w:val="superscript"/>
    </w:rPr>
  </w:style>
  <w:style w:type="character" w:customStyle="1" w:styleId="Menu">
    <w:name w:val="*Menu"/>
    <w:rsid w:val="00FC5DCF"/>
    <w:rPr>
      <w:rFonts w:ascii="Arial" w:hAnsi="Arial"/>
      <w:b/>
      <w:sz w:val="20"/>
    </w:rPr>
  </w:style>
  <w:style w:type="paragraph" w:customStyle="1" w:styleId="SpisokNumer1">
    <w:name w:val="*SpisokNumer1"/>
    <w:basedOn w:val="a4"/>
    <w:link w:val="SpisokNumer10"/>
    <w:rsid w:val="00CB38F7"/>
    <w:pPr>
      <w:numPr>
        <w:numId w:val="9"/>
      </w:numPr>
      <w:spacing w:before="60" w:after="60"/>
    </w:pPr>
  </w:style>
  <w:style w:type="paragraph" w:customStyle="1" w:styleId="TextPrimera">
    <w:name w:val="*TextPrimera"/>
    <w:basedOn w:val="aa"/>
    <w:link w:val="TextPrimera0"/>
    <w:rsid w:val="00CB38F7"/>
    <w:pPr>
      <w:spacing w:before="240" w:after="240"/>
      <w:ind w:firstLine="0"/>
    </w:pPr>
    <w:rPr>
      <w:rFonts w:cs="Courier New"/>
      <w:color w:val="3333FF"/>
      <w:kern w:val="28"/>
      <w:sz w:val="22"/>
      <w:szCs w:val="22"/>
    </w:rPr>
  </w:style>
  <w:style w:type="character" w:customStyle="1" w:styleId="TextPrimera0">
    <w:name w:val="*TextPrimera Знак Знак"/>
    <w:link w:val="TextPrimera"/>
    <w:rsid w:val="00CB38F7"/>
    <w:rPr>
      <w:rFonts w:cs="Courier New"/>
      <w:color w:val="3333FF"/>
      <w:kern w:val="28"/>
      <w:sz w:val="22"/>
      <w:szCs w:val="22"/>
      <w:lang w:val="ru-RU" w:eastAsia="ru-RU" w:bidi="ar-SA"/>
    </w:rPr>
  </w:style>
  <w:style w:type="paragraph" w:customStyle="1" w:styleId="Primer">
    <w:name w:val="*Primer"/>
    <w:basedOn w:val="a4"/>
    <w:rsid w:val="00CB38F7"/>
    <w:pPr>
      <w:spacing w:before="60" w:after="60"/>
      <w:ind w:firstLine="0"/>
      <w:jc w:val="left"/>
    </w:pPr>
    <w:rPr>
      <w:b/>
      <w:color w:val="3333FF"/>
      <w:sz w:val="64"/>
      <w:szCs w:val="64"/>
    </w:rPr>
  </w:style>
  <w:style w:type="paragraph" w:customStyle="1" w:styleId="Picture">
    <w:name w:val="*Picture"/>
    <w:basedOn w:val="a4"/>
    <w:link w:val="Picture0"/>
    <w:rsid w:val="00333DCF"/>
    <w:pPr>
      <w:spacing w:before="240" w:after="60"/>
      <w:ind w:firstLine="0"/>
      <w:jc w:val="center"/>
    </w:pPr>
    <w:rPr>
      <w:sz w:val="20"/>
    </w:rPr>
  </w:style>
  <w:style w:type="character" w:customStyle="1" w:styleId="SpisokNumer10">
    <w:name w:val="*SpisokNumer1 Знак"/>
    <w:link w:val="SpisokNumer1"/>
    <w:rsid w:val="0073675A"/>
    <w:rPr>
      <w:sz w:val="24"/>
      <w:szCs w:val="24"/>
    </w:rPr>
  </w:style>
  <w:style w:type="paragraph" w:styleId="44">
    <w:name w:val="List Bullet 4"/>
    <w:basedOn w:val="a4"/>
    <w:rsid w:val="00BB6F72"/>
    <w:pPr>
      <w:tabs>
        <w:tab w:val="num" w:pos="1209"/>
      </w:tabs>
      <w:spacing w:before="60" w:after="60"/>
      <w:ind w:left="1209" w:hanging="360"/>
    </w:pPr>
  </w:style>
  <w:style w:type="paragraph" w:customStyle="1" w:styleId="SpisokMark1">
    <w:name w:val="*SpisokMark1"/>
    <w:basedOn w:val="a4"/>
    <w:link w:val="SpisokMark10"/>
    <w:rsid w:val="00833850"/>
    <w:pPr>
      <w:numPr>
        <w:numId w:val="10"/>
      </w:numPr>
      <w:spacing w:before="60" w:after="60"/>
    </w:pPr>
  </w:style>
  <w:style w:type="character" w:customStyle="1" w:styleId="SpisokMark10">
    <w:name w:val="*SpisokMark1 Знак"/>
    <w:link w:val="SpisokMark1"/>
    <w:rsid w:val="00833850"/>
    <w:rPr>
      <w:sz w:val="24"/>
      <w:szCs w:val="24"/>
    </w:rPr>
  </w:style>
  <w:style w:type="character" w:customStyle="1" w:styleId="Nazvanie">
    <w:name w:val="*Nazvanie"/>
    <w:rsid w:val="002E1FDB"/>
    <w:rPr>
      <w:b/>
    </w:rPr>
  </w:style>
  <w:style w:type="paragraph" w:customStyle="1" w:styleId="Algoritm">
    <w:name w:val="*Algoritm"/>
    <w:rsid w:val="00F2383F"/>
    <w:rPr>
      <w:b/>
      <w:color w:val="993366"/>
      <w:sz w:val="64"/>
      <w:szCs w:val="64"/>
    </w:rPr>
  </w:style>
  <w:style w:type="paragraph" w:customStyle="1" w:styleId="Algoritmtext">
    <w:name w:val="*Algoritm_text"/>
    <w:rsid w:val="00F2383F"/>
    <w:pPr>
      <w:spacing w:before="240" w:after="120"/>
    </w:pPr>
    <w:rPr>
      <w:rFonts w:cs="Courier New"/>
      <w:b/>
      <w:i/>
      <w:color w:val="993366"/>
      <w:kern w:val="28"/>
      <w:sz w:val="28"/>
      <w:szCs w:val="28"/>
    </w:rPr>
  </w:style>
  <w:style w:type="character" w:customStyle="1" w:styleId="11">
    <w:name w:val="Заголовок 1 Знак"/>
    <w:link w:val="10"/>
    <w:uiPriority w:val="9"/>
    <w:rsid w:val="006C4704"/>
    <w:rPr>
      <w:rFonts w:ascii="Calibri Light" w:hAnsi="Calibri Light"/>
      <w:color w:val="2E74B5"/>
      <w:sz w:val="32"/>
      <w:szCs w:val="32"/>
    </w:rPr>
  </w:style>
  <w:style w:type="paragraph" w:customStyle="1" w:styleId="aff9">
    <w:name w:val="*Гриф"/>
    <w:rsid w:val="00A4753B"/>
    <w:pPr>
      <w:ind w:left="360"/>
      <w:jc w:val="center"/>
    </w:pPr>
    <w:rPr>
      <w:caps/>
      <w:sz w:val="24"/>
      <w:szCs w:val="24"/>
    </w:rPr>
  </w:style>
  <w:style w:type="paragraph" w:styleId="affa">
    <w:name w:val="Title"/>
    <w:basedOn w:val="a4"/>
    <w:qFormat/>
    <w:rsid w:val="00A4753B"/>
    <w:pPr>
      <w:ind w:firstLine="720"/>
      <w:jc w:val="center"/>
    </w:pPr>
  </w:style>
  <w:style w:type="paragraph" w:customStyle="1" w:styleId="Titul5">
    <w:name w:val="*Titul5"/>
    <w:rsid w:val="00A4753B"/>
    <w:pPr>
      <w:jc w:val="center"/>
    </w:pPr>
    <w:rPr>
      <w:sz w:val="24"/>
      <w:szCs w:val="28"/>
    </w:rPr>
  </w:style>
  <w:style w:type="character" w:customStyle="1" w:styleId="24">
    <w:name w:val="Заголовок 2 Знак"/>
    <w:link w:val="23"/>
    <w:uiPriority w:val="9"/>
    <w:rsid w:val="006C4704"/>
    <w:rPr>
      <w:rFonts w:ascii="Calibri Light" w:hAnsi="Calibri Light"/>
      <w:color w:val="2E74B5"/>
      <w:sz w:val="26"/>
      <w:szCs w:val="26"/>
    </w:rPr>
  </w:style>
  <w:style w:type="character" w:customStyle="1" w:styleId="Picture0">
    <w:name w:val="*Picture Знак"/>
    <w:link w:val="Picture"/>
    <w:rsid w:val="00382E68"/>
    <w:rPr>
      <w:szCs w:val="24"/>
    </w:rPr>
  </w:style>
  <w:style w:type="character" w:customStyle="1" w:styleId="Name">
    <w:name w:val="*Name"/>
    <w:rsid w:val="00382E68"/>
    <w:rPr>
      <w:b/>
    </w:rPr>
  </w:style>
  <w:style w:type="paragraph" w:styleId="affb">
    <w:name w:val="TOC Heading"/>
    <w:basedOn w:val="10"/>
    <w:next w:val="a4"/>
    <w:uiPriority w:val="39"/>
    <w:qFormat/>
    <w:rsid w:val="00382E68"/>
    <w:pPr>
      <w:spacing w:before="480" w:after="0"/>
      <w:ind w:firstLine="0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12">
    <w:name w:val="Основной текст Знак1"/>
    <w:link w:val="aa"/>
    <w:uiPriority w:val="99"/>
    <w:locked/>
    <w:rsid w:val="00E85E8E"/>
    <w:rPr>
      <w:sz w:val="24"/>
      <w:szCs w:val="24"/>
    </w:rPr>
  </w:style>
  <w:style w:type="character" w:customStyle="1" w:styleId="aff7">
    <w:name w:val="Текст сноски Знак"/>
    <w:link w:val="aff6"/>
    <w:uiPriority w:val="99"/>
    <w:semiHidden/>
    <w:locked/>
    <w:rsid w:val="00B41AE3"/>
  </w:style>
  <w:style w:type="character" w:customStyle="1" w:styleId="45">
    <w:name w:val="Основной текст (4)_"/>
    <w:link w:val="46"/>
    <w:uiPriority w:val="99"/>
    <w:locked/>
    <w:rsid w:val="0054512A"/>
    <w:rPr>
      <w:b/>
      <w:bCs/>
      <w:sz w:val="23"/>
      <w:szCs w:val="23"/>
      <w:shd w:val="clear" w:color="auto" w:fill="FFFFFF"/>
    </w:rPr>
  </w:style>
  <w:style w:type="paragraph" w:customStyle="1" w:styleId="46">
    <w:name w:val="Основной текст (4)"/>
    <w:basedOn w:val="a4"/>
    <w:link w:val="45"/>
    <w:uiPriority w:val="99"/>
    <w:rsid w:val="0054512A"/>
    <w:pPr>
      <w:widowControl w:val="0"/>
      <w:shd w:val="clear" w:color="auto" w:fill="FFFFFF"/>
      <w:spacing w:before="300" w:line="240" w:lineRule="atLeast"/>
      <w:ind w:hanging="360"/>
      <w:jc w:val="center"/>
    </w:pPr>
    <w:rPr>
      <w:b/>
      <w:bCs/>
      <w:sz w:val="23"/>
      <w:szCs w:val="23"/>
    </w:rPr>
  </w:style>
  <w:style w:type="character" w:customStyle="1" w:styleId="82">
    <w:name w:val="Основной текст (8)_"/>
    <w:link w:val="810"/>
    <w:uiPriority w:val="99"/>
    <w:locked/>
    <w:rsid w:val="002F0F66"/>
    <w:rPr>
      <w:shd w:val="clear" w:color="auto" w:fill="FFFFFF"/>
    </w:rPr>
  </w:style>
  <w:style w:type="paragraph" w:customStyle="1" w:styleId="810">
    <w:name w:val="Основной текст (8)1"/>
    <w:basedOn w:val="a4"/>
    <w:link w:val="82"/>
    <w:uiPriority w:val="99"/>
    <w:rsid w:val="002F0F66"/>
    <w:pPr>
      <w:widowControl w:val="0"/>
      <w:shd w:val="clear" w:color="auto" w:fill="FFFFFF"/>
      <w:spacing w:before="300" w:after="0" w:line="403" w:lineRule="exact"/>
      <w:ind w:hanging="340"/>
    </w:pPr>
    <w:rPr>
      <w:sz w:val="20"/>
      <w:szCs w:val="20"/>
    </w:rPr>
  </w:style>
  <w:style w:type="paragraph" w:styleId="affc">
    <w:name w:val="List Paragraph"/>
    <w:basedOn w:val="a4"/>
    <w:uiPriority w:val="34"/>
    <w:qFormat/>
    <w:rsid w:val="00417140"/>
    <w:pPr>
      <w:ind w:left="708"/>
    </w:pPr>
  </w:style>
  <w:style w:type="character" w:customStyle="1" w:styleId="af2">
    <w:name w:val="Верхний колонтитул Знак"/>
    <w:link w:val="af1"/>
    <w:locked/>
    <w:rsid w:val="006C4704"/>
    <w:rPr>
      <w:sz w:val="24"/>
      <w:szCs w:val="24"/>
      <w:lang w:bidi="ar-SA"/>
    </w:rPr>
  </w:style>
  <w:style w:type="character" w:customStyle="1" w:styleId="af4">
    <w:name w:val="Нижний колонтитул Знак"/>
    <w:link w:val="af3"/>
    <w:locked/>
    <w:rsid w:val="00D67A59"/>
    <w:rPr>
      <w:sz w:val="24"/>
      <w:szCs w:val="24"/>
    </w:rPr>
  </w:style>
  <w:style w:type="paragraph" w:customStyle="1" w:styleId="a1">
    <w:name w:val="!нумерация"/>
    <w:next w:val="a4"/>
    <w:qFormat/>
    <w:rsid w:val="006C4704"/>
    <w:pPr>
      <w:numPr>
        <w:numId w:val="23"/>
      </w:numPr>
      <w:suppressAutoHyphens/>
      <w:spacing w:before="120" w:after="120" w:line="360" w:lineRule="auto"/>
      <w:contextualSpacing/>
    </w:pPr>
    <w:rPr>
      <w:iCs/>
      <w:sz w:val="24"/>
      <w:szCs w:val="28"/>
      <w:lang w:val="en-US" w:eastAsia="en-US"/>
    </w:rPr>
  </w:style>
  <w:style w:type="paragraph" w:customStyle="1" w:styleId="a2">
    <w:name w:val="!БУКВЫ"/>
    <w:basedOn w:val="a1"/>
    <w:qFormat/>
    <w:rsid w:val="006C4704"/>
    <w:pPr>
      <w:numPr>
        <w:numId w:val="24"/>
      </w:numPr>
    </w:pPr>
  </w:style>
  <w:style w:type="paragraph" w:customStyle="1" w:styleId="1">
    <w:name w:val="!заголовок ур.1"/>
    <w:basedOn w:val="10"/>
    <w:next w:val="a4"/>
    <w:qFormat/>
    <w:rsid w:val="006C4704"/>
    <w:pPr>
      <w:numPr>
        <w:numId w:val="28"/>
      </w:numPr>
      <w:spacing w:before="480" w:after="360"/>
    </w:pPr>
    <w:rPr>
      <w:rFonts w:ascii="Times New Roman Полужирный" w:hAnsi="Times New Roman Полужирный"/>
      <w:b/>
      <w:bCs/>
      <w:color w:val="auto"/>
    </w:rPr>
  </w:style>
  <w:style w:type="paragraph" w:customStyle="1" w:styleId="2">
    <w:name w:val="!заголовок ур.2"/>
    <w:basedOn w:val="23"/>
    <w:next w:val="a4"/>
    <w:qFormat/>
    <w:rsid w:val="006C4704"/>
    <w:pPr>
      <w:numPr>
        <w:ilvl w:val="1"/>
        <w:numId w:val="28"/>
      </w:numPr>
      <w:spacing w:before="240" w:after="200"/>
    </w:pPr>
    <w:rPr>
      <w:rFonts w:ascii="Times New Roman" w:hAnsi="Times New Roman"/>
      <w:b/>
      <w:bCs/>
      <w:color w:val="auto"/>
      <w:sz w:val="28"/>
      <w:szCs w:val="28"/>
    </w:rPr>
  </w:style>
  <w:style w:type="paragraph" w:customStyle="1" w:styleId="3">
    <w:name w:val="!заголовок ур.3"/>
    <w:basedOn w:val="30"/>
    <w:next w:val="a4"/>
    <w:qFormat/>
    <w:rsid w:val="006C4704"/>
    <w:pPr>
      <w:keepLines w:val="0"/>
      <w:numPr>
        <w:ilvl w:val="2"/>
        <w:numId w:val="28"/>
      </w:numPr>
      <w:spacing w:before="240" w:after="200"/>
    </w:pPr>
    <w:rPr>
      <w:rFonts w:ascii="Times New Roman" w:hAnsi="Times New Roman"/>
      <w:b/>
      <w:color w:val="auto"/>
      <w:sz w:val="28"/>
      <w:szCs w:val="28"/>
    </w:rPr>
  </w:style>
  <w:style w:type="paragraph" w:customStyle="1" w:styleId="4">
    <w:name w:val="!заголовок ур.4"/>
    <w:basedOn w:val="3"/>
    <w:next w:val="a4"/>
    <w:qFormat/>
    <w:rsid w:val="006C4704"/>
    <w:pPr>
      <w:numPr>
        <w:ilvl w:val="3"/>
      </w:numPr>
      <w:outlineLvl w:val="3"/>
    </w:pPr>
    <w:rPr>
      <w:szCs w:val="26"/>
    </w:rPr>
  </w:style>
  <w:style w:type="paragraph" w:customStyle="1" w:styleId="affd">
    <w:name w:val="!НеСодержание"/>
    <w:basedOn w:val="a4"/>
    <w:qFormat/>
    <w:rsid w:val="006C4704"/>
    <w:pPr>
      <w:spacing w:before="240" w:after="320"/>
    </w:pPr>
    <w:rPr>
      <w:b/>
      <w:sz w:val="32"/>
    </w:rPr>
  </w:style>
  <w:style w:type="paragraph" w:customStyle="1" w:styleId="affe">
    <w:name w:val="!РисНазвание"/>
    <w:qFormat/>
    <w:rsid w:val="006C4704"/>
    <w:pPr>
      <w:spacing w:after="240"/>
      <w:jc w:val="center"/>
    </w:pPr>
    <w:rPr>
      <w:noProof/>
      <w:sz w:val="22"/>
      <w:szCs w:val="24"/>
    </w:rPr>
  </w:style>
  <w:style w:type="paragraph" w:customStyle="1" w:styleId="afff">
    <w:name w:val="!Рисунок"/>
    <w:link w:val="afff0"/>
    <w:qFormat/>
    <w:rsid w:val="006C4704"/>
    <w:pPr>
      <w:keepNext/>
      <w:spacing w:before="240" w:line="360" w:lineRule="auto"/>
      <w:contextualSpacing/>
      <w:jc w:val="center"/>
    </w:pPr>
    <w:rPr>
      <w:noProof/>
      <w:sz w:val="22"/>
      <w:szCs w:val="24"/>
    </w:rPr>
  </w:style>
  <w:style w:type="character" w:customStyle="1" w:styleId="afff0">
    <w:name w:val="!Рисунок Знак"/>
    <w:link w:val="afff"/>
    <w:rsid w:val="006C4704"/>
    <w:rPr>
      <w:noProof/>
      <w:sz w:val="22"/>
      <w:szCs w:val="24"/>
      <w:lang w:bidi="ar-SA"/>
    </w:rPr>
  </w:style>
  <w:style w:type="paragraph" w:customStyle="1" w:styleId="afff1">
    <w:name w:val="!Содержание"/>
    <w:basedOn w:val="a4"/>
    <w:qFormat/>
    <w:rsid w:val="006C4704"/>
    <w:pPr>
      <w:spacing w:before="240" w:after="320"/>
      <w:ind w:firstLine="0"/>
      <w:jc w:val="center"/>
    </w:pPr>
    <w:rPr>
      <w:rFonts w:ascii="Times New Roman Полужирный" w:hAnsi="Times New Roman Полужирный"/>
      <w:b/>
      <w:caps/>
      <w:sz w:val="32"/>
    </w:rPr>
  </w:style>
  <w:style w:type="paragraph" w:customStyle="1" w:styleId="a0">
    <w:name w:val="#Список"/>
    <w:rsid w:val="00A03E7A"/>
    <w:pPr>
      <w:numPr>
        <w:numId w:val="29"/>
      </w:numPr>
      <w:tabs>
        <w:tab w:val="left" w:pos="1077"/>
      </w:tabs>
      <w:suppressAutoHyphens/>
      <w:spacing w:after="120" w:line="276" w:lineRule="auto"/>
      <w:jc w:val="both"/>
    </w:pPr>
    <w:rPr>
      <w:sz w:val="24"/>
      <w:szCs w:val="26"/>
    </w:rPr>
  </w:style>
  <w:style w:type="paragraph" w:customStyle="1" w:styleId="22">
    <w:name w:val="#Список_2"/>
    <w:basedOn w:val="a0"/>
    <w:qFormat/>
    <w:rsid w:val="006C4704"/>
    <w:pPr>
      <w:numPr>
        <w:numId w:val="30"/>
      </w:numPr>
    </w:pPr>
  </w:style>
  <w:style w:type="paragraph" w:customStyle="1" w:styleId="-5">
    <w:name w:val="#Таблица-заголовок"/>
    <w:rsid w:val="006C4704"/>
    <w:pPr>
      <w:suppressAutoHyphens/>
      <w:spacing w:before="60" w:after="60"/>
      <w:jc w:val="center"/>
    </w:pPr>
    <w:rPr>
      <w:b/>
      <w:bCs/>
      <w:sz w:val="24"/>
      <w:szCs w:val="28"/>
    </w:rPr>
  </w:style>
  <w:style w:type="paragraph" w:customStyle="1" w:styleId="-6">
    <w:name w:val="#Таблица-название"/>
    <w:basedOn w:val="a4"/>
    <w:rsid w:val="006C4704"/>
    <w:pPr>
      <w:keepNext/>
      <w:suppressAutoHyphens/>
      <w:spacing w:line="360" w:lineRule="auto"/>
      <w:jc w:val="right"/>
    </w:pPr>
    <w:rPr>
      <w:szCs w:val="28"/>
    </w:rPr>
  </w:style>
  <w:style w:type="paragraph" w:customStyle="1" w:styleId="-7">
    <w:name w:val="#Таблица-текст"/>
    <w:basedOn w:val="-5"/>
    <w:rsid w:val="006C4704"/>
    <w:pPr>
      <w:suppressAutoHyphens w:val="0"/>
      <w:jc w:val="left"/>
    </w:pPr>
    <w:rPr>
      <w:b w:val="0"/>
      <w:bCs w:val="0"/>
    </w:rPr>
  </w:style>
  <w:style w:type="paragraph" w:customStyle="1" w:styleId="-">
    <w:name w:val="#Таблица-нумерация"/>
    <w:basedOn w:val="-7"/>
    <w:qFormat/>
    <w:rsid w:val="006C4704"/>
    <w:pPr>
      <w:numPr>
        <w:numId w:val="31"/>
      </w:numPr>
      <w:jc w:val="center"/>
    </w:pPr>
  </w:style>
  <w:style w:type="character" w:customStyle="1" w:styleId="afff2">
    <w:name w:val="Основной текст Знак"/>
    <w:uiPriority w:val="99"/>
    <w:locked/>
    <w:rsid w:val="00906814"/>
    <w:rPr>
      <w:sz w:val="24"/>
      <w:szCs w:val="24"/>
    </w:rPr>
  </w:style>
  <w:style w:type="character" w:customStyle="1" w:styleId="aff5">
    <w:name w:val="Название объекта Знак"/>
    <w:link w:val="aff4"/>
    <w:rsid w:val="0070244E"/>
    <w:rPr>
      <w:bCs/>
      <w:sz w:val="22"/>
    </w:rPr>
  </w:style>
  <w:style w:type="character" w:customStyle="1" w:styleId="83">
    <w:name w:val="Заголовок №8_"/>
    <w:link w:val="84"/>
    <w:uiPriority w:val="99"/>
    <w:locked/>
    <w:rsid w:val="0070244E"/>
    <w:rPr>
      <w:b/>
      <w:bCs/>
      <w:sz w:val="26"/>
      <w:szCs w:val="26"/>
      <w:shd w:val="clear" w:color="auto" w:fill="FFFFFF"/>
    </w:rPr>
  </w:style>
  <w:style w:type="paragraph" w:customStyle="1" w:styleId="84">
    <w:name w:val="Заголовок №8"/>
    <w:basedOn w:val="a4"/>
    <w:link w:val="83"/>
    <w:uiPriority w:val="99"/>
    <w:rsid w:val="0070244E"/>
    <w:pPr>
      <w:widowControl w:val="0"/>
      <w:shd w:val="clear" w:color="auto" w:fill="FFFFFF"/>
      <w:spacing w:before="300" w:after="300" w:line="240" w:lineRule="atLeast"/>
      <w:ind w:firstLine="0"/>
      <w:outlineLvl w:val="7"/>
    </w:pPr>
    <w:rPr>
      <w:b/>
      <w:bCs/>
      <w:sz w:val="26"/>
      <w:szCs w:val="26"/>
    </w:rPr>
  </w:style>
  <w:style w:type="paragraph" w:customStyle="1" w:styleId="afff3">
    <w:name w:val="Обычный_Ж"/>
    <w:basedOn w:val="a4"/>
    <w:qFormat/>
    <w:rsid w:val="00315AAD"/>
    <w:rPr>
      <w:b/>
    </w:rPr>
  </w:style>
  <w:style w:type="paragraph" w:customStyle="1" w:styleId="afff4">
    <w:name w:val="!содержание"/>
    <w:basedOn w:val="1"/>
    <w:next w:val="a4"/>
    <w:qFormat/>
    <w:rsid w:val="006C4704"/>
    <w:pPr>
      <w:numPr>
        <w:numId w:val="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6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yperlink" Target="mailto:regmi@roszdravnadzo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mailto:regmi@roszdravnadzor.ru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hyperlink" Target="mailto:regmi@roszdravnadzor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penoffice.org/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enenko\AppData\Roaming\Microsoft\&#1064;&#1072;&#1073;&#1083;&#1086;&#1085;&#1099;\Titu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151CF-BA87-472D-A64A-5D16E3204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Titul</Template>
  <TotalTime>888</TotalTime>
  <Pages>18</Pages>
  <Words>2516</Words>
  <Characters>14346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Модернизация подсистемы «Допуск к профессиональной деятельности для лиц, получивших образование в иностранном государстве»</vt:lpstr>
    </vt:vector>
  </TitlesOfParts>
  <Company/>
  <LinksUpToDate>false</LinksUpToDate>
  <CharactersWithSpaces>16829</CharactersWithSpaces>
  <SharedDoc>false</SharedDoc>
  <HLinks>
    <vt:vector size="222" baseType="variant">
      <vt:variant>
        <vt:i4>1703991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_Toc410903362</vt:lpwstr>
      </vt:variant>
      <vt:variant>
        <vt:i4>1703991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_Toc410903361</vt:lpwstr>
      </vt:variant>
      <vt:variant>
        <vt:i4>1703991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_Toc410903360</vt:lpwstr>
      </vt:variant>
      <vt:variant>
        <vt:i4>1638455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_Toc410903359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_Toc410903358</vt:lpwstr>
      </vt:variant>
      <vt:variant>
        <vt:i4>1638455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_Toc410903357</vt:lpwstr>
      </vt:variant>
      <vt:variant>
        <vt:i4>1638455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_Toc410903356</vt:lpwstr>
      </vt:variant>
      <vt:variant>
        <vt:i4>1638455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_Toc410903355</vt:lpwstr>
      </vt:variant>
      <vt:variant>
        <vt:i4>1638455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_Toc410903354</vt:lpwstr>
      </vt:variant>
      <vt:variant>
        <vt:i4>1638455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_Toc410903353</vt:lpwstr>
      </vt:variant>
      <vt:variant>
        <vt:i4>1638455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_Toc410903352</vt:lpwstr>
      </vt:variant>
      <vt:variant>
        <vt:i4>1638455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_Toc410903351</vt:lpwstr>
      </vt:variant>
      <vt:variant>
        <vt:i4>1638455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_Toc410903350</vt:lpwstr>
      </vt:variant>
      <vt:variant>
        <vt:i4>1572919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_Toc410903349</vt:lpwstr>
      </vt:variant>
      <vt:variant>
        <vt:i4>1572919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_Toc410903348</vt:lpwstr>
      </vt:variant>
      <vt:variant>
        <vt:i4>1572919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_Toc410903347</vt:lpwstr>
      </vt:variant>
      <vt:variant>
        <vt:i4>1572919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_Toc410903346</vt:lpwstr>
      </vt:variant>
      <vt:variant>
        <vt:i4>1572919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_Toc410903345</vt:lpwstr>
      </vt:variant>
      <vt:variant>
        <vt:i4>1572919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_Toc410903344</vt:lpwstr>
      </vt:variant>
      <vt:variant>
        <vt:i4>1572919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_Toc410903343</vt:lpwstr>
      </vt:variant>
      <vt:variant>
        <vt:i4>1572919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_Toc410903342</vt:lpwstr>
      </vt:variant>
      <vt:variant>
        <vt:i4>1572919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_Toc410903341</vt:lpwstr>
      </vt:variant>
      <vt:variant>
        <vt:i4>1572919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_Toc410903340</vt:lpwstr>
      </vt:variant>
      <vt:variant>
        <vt:i4>2031671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_Toc410903339</vt:lpwstr>
      </vt:variant>
      <vt:variant>
        <vt:i4>2031671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_Toc410903338</vt:lpwstr>
      </vt:variant>
      <vt:variant>
        <vt:i4>2031671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_Toc410903337</vt:lpwstr>
      </vt:variant>
      <vt:variant>
        <vt:i4>2031671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_Toc410903336</vt:lpwstr>
      </vt:variant>
      <vt:variant>
        <vt:i4>2031671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_Toc410903335</vt:lpwstr>
      </vt:variant>
      <vt:variant>
        <vt:i4>2031671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_Toc410903334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_Toc410903333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_Toc410903332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_Toc410903331</vt:lpwstr>
      </vt:variant>
      <vt:variant>
        <vt:i4>2031671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_Toc410903330</vt:lpwstr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_Toc410903329</vt:lpwstr>
      </vt:variant>
      <vt:variant>
        <vt:i4>1966135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_Toc410903328</vt:lpwstr>
      </vt:variant>
      <vt:variant>
        <vt:i4>1966135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_Toc410903327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_Toc410903326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Модернизация подсистемы «Допуск к профессиональной деятельности для лиц, получивших образование в иностранном государстве»</dc:title>
  <dc:subject>Руководство пользователя</dc:subject>
  <dc:creator>Дом для ПК</dc:creator>
  <cp:keywords>Допуск к профессиональной деятельности для лиц, получивших образование в иностранном государстве</cp:keywords>
  <dc:description>п. 5.1.16 Приложения 1 к Государственному контракту №58-14/ЦА от 30.12.2014 г.</dc:description>
  <cp:lastModifiedBy>fisenkovs</cp:lastModifiedBy>
  <cp:revision>412</cp:revision>
  <cp:lastPrinted>2016-02-16T11:53:00Z</cp:lastPrinted>
  <dcterms:created xsi:type="dcterms:W3CDTF">2016-02-08T09:46:00Z</dcterms:created>
  <dcterms:modified xsi:type="dcterms:W3CDTF">2016-02-20T14:16:00Z</dcterms:modified>
</cp:coreProperties>
</file>